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248" w:rsidRPr="005D47EA" w:rsidRDefault="007A3248" w:rsidP="00805060">
      <w:pPr>
        <w:pStyle w:val="Title"/>
        <w:jc w:val="left"/>
        <w:rPr>
          <w:b w:val="0"/>
          <w:sz w:val="22"/>
          <w:szCs w:val="22"/>
        </w:rPr>
      </w:pPr>
      <w:r w:rsidRPr="005D47EA">
        <w:rPr>
          <w:b w:val="0"/>
          <w:sz w:val="22"/>
          <w:szCs w:val="22"/>
        </w:rPr>
        <w:t>СОГЛАСОВАНО</w:t>
      </w:r>
      <w:r w:rsidRPr="005D47EA">
        <w:rPr>
          <w:b w:val="0"/>
          <w:sz w:val="22"/>
          <w:szCs w:val="22"/>
        </w:rPr>
        <w:tab/>
      </w:r>
      <w:r w:rsidRPr="005D47EA">
        <w:rPr>
          <w:b w:val="0"/>
          <w:sz w:val="22"/>
          <w:szCs w:val="22"/>
        </w:rPr>
        <w:tab/>
      </w:r>
      <w:r w:rsidRPr="005D47EA">
        <w:rPr>
          <w:b w:val="0"/>
          <w:sz w:val="22"/>
          <w:szCs w:val="22"/>
        </w:rPr>
        <w:tab/>
      </w:r>
      <w:r w:rsidRPr="005D47EA">
        <w:rPr>
          <w:b w:val="0"/>
          <w:sz w:val="22"/>
          <w:szCs w:val="22"/>
        </w:rPr>
        <w:tab/>
      </w:r>
      <w:r w:rsidRPr="005D47EA">
        <w:rPr>
          <w:b w:val="0"/>
          <w:sz w:val="22"/>
          <w:szCs w:val="22"/>
        </w:rPr>
        <w:tab/>
      </w:r>
      <w:r w:rsidRPr="005D47EA">
        <w:rPr>
          <w:b w:val="0"/>
          <w:sz w:val="22"/>
          <w:szCs w:val="22"/>
        </w:rPr>
        <w:tab/>
      </w:r>
      <w:r w:rsidRPr="005D47EA">
        <w:rPr>
          <w:b w:val="0"/>
          <w:sz w:val="22"/>
          <w:szCs w:val="22"/>
        </w:rPr>
        <w:tab/>
      </w:r>
      <w:r w:rsidRPr="005D47EA">
        <w:rPr>
          <w:b w:val="0"/>
          <w:sz w:val="22"/>
          <w:szCs w:val="22"/>
        </w:rPr>
        <w:tab/>
      </w:r>
      <w:r w:rsidRPr="005D47EA">
        <w:rPr>
          <w:b w:val="0"/>
          <w:sz w:val="22"/>
          <w:szCs w:val="22"/>
        </w:rPr>
        <w:tab/>
      </w:r>
      <w:r w:rsidRPr="005D47EA">
        <w:rPr>
          <w:b w:val="0"/>
          <w:sz w:val="22"/>
          <w:szCs w:val="22"/>
        </w:rPr>
        <w:tab/>
      </w:r>
      <w:r w:rsidRPr="005D47EA">
        <w:rPr>
          <w:b w:val="0"/>
          <w:sz w:val="22"/>
          <w:szCs w:val="22"/>
        </w:rPr>
        <w:tab/>
      </w:r>
      <w:r w:rsidRPr="005D47EA"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Pr="005D47EA">
        <w:rPr>
          <w:b w:val="0"/>
          <w:sz w:val="22"/>
          <w:szCs w:val="22"/>
        </w:rPr>
        <w:t>УТВЕРЖДАЮ</w:t>
      </w:r>
    </w:p>
    <w:p w:rsidR="007A3248" w:rsidRPr="005D47EA" w:rsidRDefault="007A3248" w:rsidP="00805060">
      <w:pPr>
        <w:pStyle w:val="Title"/>
        <w:tabs>
          <w:tab w:val="left" w:pos="0"/>
        </w:tabs>
        <w:jc w:val="left"/>
        <w:rPr>
          <w:b w:val="0"/>
          <w:sz w:val="22"/>
          <w:szCs w:val="22"/>
        </w:rPr>
      </w:pPr>
      <w:r w:rsidRPr="005D47EA">
        <w:rPr>
          <w:b w:val="0"/>
          <w:sz w:val="22"/>
          <w:szCs w:val="22"/>
        </w:rPr>
        <w:t>Председатель профкома</w:t>
      </w:r>
      <w:r w:rsidRPr="005D47EA">
        <w:rPr>
          <w:b w:val="0"/>
          <w:sz w:val="22"/>
          <w:szCs w:val="22"/>
        </w:rPr>
        <w:tab/>
      </w:r>
      <w:r w:rsidRPr="005D47EA">
        <w:rPr>
          <w:b w:val="0"/>
          <w:sz w:val="22"/>
          <w:szCs w:val="22"/>
        </w:rPr>
        <w:tab/>
      </w:r>
      <w:r w:rsidRPr="005D47EA">
        <w:rPr>
          <w:b w:val="0"/>
          <w:sz w:val="22"/>
          <w:szCs w:val="22"/>
        </w:rPr>
        <w:tab/>
      </w:r>
      <w:r w:rsidRPr="005D47EA">
        <w:rPr>
          <w:b w:val="0"/>
          <w:sz w:val="22"/>
          <w:szCs w:val="22"/>
        </w:rPr>
        <w:tab/>
      </w:r>
      <w:r w:rsidRPr="005D47EA">
        <w:rPr>
          <w:b w:val="0"/>
          <w:sz w:val="22"/>
          <w:szCs w:val="22"/>
        </w:rPr>
        <w:tab/>
      </w:r>
      <w:r w:rsidRPr="005D47EA">
        <w:rPr>
          <w:b w:val="0"/>
          <w:sz w:val="22"/>
          <w:szCs w:val="22"/>
        </w:rPr>
        <w:tab/>
      </w:r>
      <w:r w:rsidRPr="005D47EA">
        <w:rPr>
          <w:b w:val="0"/>
          <w:sz w:val="22"/>
          <w:szCs w:val="22"/>
        </w:rPr>
        <w:tab/>
      </w:r>
      <w:r w:rsidRPr="005D47EA">
        <w:rPr>
          <w:b w:val="0"/>
          <w:sz w:val="22"/>
          <w:szCs w:val="22"/>
        </w:rPr>
        <w:tab/>
      </w:r>
      <w:r w:rsidRPr="005D47EA">
        <w:rPr>
          <w:b w:val="0"/>
          <w:sz w:val="22"/>
          <w:szCs w:val="22"/>
        </w:rPr>
        <w:tab/>
      </w:r>
      <w:r w:rsidRPr="005D47EA">
        <w:rPr>
          <w:b w:val="0"/>
          <w:sz w:val="22"/>
          <w:szCs w:val="22"/>
        </w:rPr>
        <w:tab/>
      </w:r>
      <w:r w:rsidRPr="005D47EA"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Pr="005D47EA">
        <w:rPr>
          <w:b w:val="0"/>
          <w:sz w:val="22"/>
          <w:szCs w:val="22"/>
        </w:rPr>
        <w:t xml:space="preserve">И.о.директора МБУ ДО </w:t>
      </w:r>
    </w:p>
    <w:p w:rsidR="007A3248" w:rsidRPr="005D47EA" w:rsidRDefault="007A3248" w:rsidP="00805060">
      <w:pPr>
        <w:pStyle w:val="Title"/>
        <w:tabs>
          <w:tab w:val="left" w:pos="0"/>
        </w:tabs>
        <w:jc w:val="left"/>
        <w:rPr>
          <w:b w:val="0"/>
          <w:sz w:val="22"/>
          <w:szCs w:val="22"/>
        </w:rPr>
      </w:pPr>
      <w:r w:rsidRPr="005D47EA">
        <w:rPr>
          <w:b w:val="0"/>
          <w:sz w:val="22"/>
          <w:szCs w:val="22"/>
        </w:rPr>
        <w:t>____________Мурдасова Ю.В.</w:t>
      </w:r>
      <w:r w:rsidRPr="005D47EA">
        <w:rPr>
          <w:b w:val="0"/>
          <w:sz w:val="22"/>
          <w:szCs w:val="22"/>
        </w:rPr>
        <w:tab/>
      </w:r>
      <w:r w:rsidRPr="005D47EA">
        <w:rPr>
          <w:b w:val="0"/>
          <w:sz w:val="22"/>
          <w:szCs w:val="22"/>
        </w:rPr>
        <w:tab/>
      </w:r>
      <w:r w:rsidRPr="005D47EA">
        <w:rPr>
          <w:b w:val="0"/>
          <w:sz w:val="22"/>
          <w:szCs w:val="22"/>
        </w:rPr>
        <w:tab/>
      </w:r>
      <w:r w:rsidRPr="005D47EA">
        <w:rPr>
          <w:b w:val="0"/>
          <w:sz w:val="22"/>
          <w:szCs w:val="22"/>
        </w:rPr>
        <w:tab/>
      </w:r>
      <w:r w:rsidRPr="005D47EA">
        <w:rPr>
          <w:b w:val="0"/>
          <w:sz w:val="22"/>
          <w:szCs w:val="22"/>
        </w:rPr>
        <w:tab/>
      </w:r>
      <w:r w:rsidRPr="005D47EA">
        <w:rPr>
          <w:b w:val="0"/>
          <w:sz w:val="22"/>
          <w:szCs w:val="22"/>
        </w:rPr>
        <w:tab/>
      </w:r>
      <w:r w:rsidRPr="005D47EA">
        <w:rPr>
          <w:b w:val="0"/>
          <w:sz w:val="22"/>
          <w:szCs w:val="22"/>
        </w:rPr>
        <w:tab/>
      </w:r>
      <w:r w:rsidRPr="005D47EA">
        <w:rPr>
          <w:b w:val="0"/>
          <w:sz w:val="22"/>
          <w:szCs w:val="22"/>
        </w:rPr>
        <w:tab/>
        <w:t xml:space="preserve">            </w:t>
      </w:r>
      <w:r w:rsidRPr="005D47EA">
        <w:rPr>
          <w:b w:val="0"/>
          <w:sz w:val="22"/>
          <w:szCs w:val="22"/>
        </w:rPr>
        <w:tab/>
      </w:r>
      <w:r w:rsidRPr="005D47EA">
        <w:rPr>
          <w:b w:val="0"/>
          <w:sz w:val="22"/>
          <w:szCs w:val="22"/>
        </w:rPr>
        <w:tab/>
        <w:t xml:space="preserve"> 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Pr="005D47EA">
        <w:rPr>
          <w:b w:val="0"/>
          <w:sz w:val="22"/>
          <w:szCs w:val="22"/>
        </w:rPr>
        <w:t>_____________Бородов И.Л.</w:t>
      </w:r>
    </w:p>
    <w:p w:rsidR="007A3248" w:rsidRPr="005D47EA" w:rsidRDefault="007A3248" w:rsidP="00805060">
      <w:pPr>
        <w:pStyle w:val="Title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__________2020</w:t>
      </w:r>
      <w:r w:rsidRPr="005D47EA">
        <w:rPr>
          <w:b w:val="0"/>
          <w:sz w:val="22"/>
          <w:szCs w:val="22"/>
        </w:rPr>
        <w:t>г</w:t>
      </w:r>
      <w:r w:rsidRPr="005D47EA">
        <w:rPr>
          <w:b w:val="0"/>
          <w:sz w:val="22"/>
          <w:szCs w:val="22"/>
        </w:rPr>
        <w:tab/>
      </w:r>
      <w:r w:rsidRPr="005D47EA">
        <w:rPr>
          <w:b w:val="0"/>
          <w:sz w:val="22"/>
          <w:szCs w:val="22"/>
        </w:rPr>
        <w:tab/>
      </w:r>
      <w:r w:rsidRPr="005D47EA">
        <w:rPr>
          <w:b w:val="0"/>
          <w:sz w:val="22"/>
          <w:szCs w:val="22"/>
        </w:rPr>
        <w:tab/>
      </w:r>
      <w:r w:rsidRPr="005D47EA">
        <w:rPr>
          <w:b w:val="0"/>
          <w:sz w:val="22"/>
          <w:szCs w:val="22"/>
        </w:rPr>
        <w:tab/>
      </w:r>
      <w:r w:rsidRPr="005D47EA">
        <w:rPr>
          <w:b w:val="0"/>
          <w:sz w:val="22"/>
          <w:szCs w:val="22"/>
        </w:rPr>
        <w:tab/>
      </w:r>
      <w:r w:rsidRPr="005D47EA">
        <w:rPr>
          <w:b w:val="0"/>
          <w:sz w:val="22"/>
          <w:szCs w:val="22"/>
        </w:rPr>
        <w:tab/>
      </w:r>
      <w:r w:rsidRPr="005D47EA">
        <w:rPr>
          <w:b w:val="0"/>
          <w:sz w:val="22"/>
          <w:szCs w:val="22"/>
        </w:rPr>
        <w:tab/>
      </w:r>
      <w:r w:rsidRPr="005D47EA">
        <w:rPr>
          <w:b w:val="0"/>
          <w:sz w:val="22"/>
          <w:szCs w:val="22"/>
        </w:rPr>
        <w:tab/>
      </w:r>
      <w:r w:rsidRPr="005D47EA">
        <w:rPr>
          <w:b w:val="0"/>
          <w:sz w:val="22"/>
          <w:szCs w:val="22"/>
        </w:rPr>
        <w:tab/>
      </w:r>
      <w:r w:rsidRPr="005D47EA">
        <w:rPr>
          <w:b w:val="0"/>
          <w:sz w:val="22"/>
          <w:szCs w:val="22"/>
        </w:rPr>
        <w:tab/>
      </w:r>
      <w:r w:rsidRPr="005D47EA">
        <w:rPr>
          <w:b w:val="0"/>
          <w:sz w:val="22"/>
          <w:szCs w:val="22"/>
        </w:rPr>
        <w:tab/>
      </w:r>
      <w:r w:rsidRPr="005D47EA"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>_____________2020</w:t>
      </w:r>
      <w:r w:rsidRPr="005D47EA">
        <w:rPr>
          <w:b w:val="0"/>
          <w:sz w:val="22"/>
          <w:szCs w:val="22"/>
        </w:rPr>
        <w:t>г</w:t>
      </w:r>
    </w:p>
    <w:p w:rsidR="007A3248" w:rsidRPr="005D47EA" w:rsidRDefault="007A3248" w:rsidP="00805060">
      <w:pPr>
        <w:pStyle w:val="Title"/>
        <w:jc w:val="left"/>
        <w:outlineLvl w:val="0"/>
        <w:rPr>
          <w:sz w:val="22"/>
          <w:szCs w:val="22"/>
        </w:rPr>
      </w:pPr>
    </w:p>
    <w:p w:rsidR="007A3248" w:rsidRDefault="007A3248" w:rsidP="00805060">
      <w:pPr>
        <w:pStyle w:val="Title"/>
        <w:outlineLvl w:val="0"/>
        <w:rPr>
          <w:sz w:val="22"/>
          <w:szCs w:val="22"/>
        </w:rPr>
      </w:pPr>
      <w:r w:rsidRPr="005D47EA">
        <w:rPr>
          <w:sz w:val="22"/>
          <w:szCs w:val="22"/>
        </w:rPr>
        <w:t xml:space="preserve">                      </w:t>
      </w:r>
    </w:p>
    <w:p w:rsidR="007A3248" w:rsidRDefault="007A3248" w:rsidP="00805060">
      <w:pPr>
        <w:pStyle w:val="Title"/>
        <w:outlineLvl w:val="0"/>
        <w:rPr>
          <w:sz w:val="22"/>
          <w:szCs w:val="22"/>
        </w:rPr>
      </w:pPr>
    </w:p>
    <w:p w:rsidR="007A3248" w:rsidRPr="005D47EA" w:rsidRDefault="007A3248" w:rsidP="00805060">
      <w:pPr>
        <w:pStyle w:val="Title"/>
        <w:outlineLvl w:val="0"/>
        <w:rPr>
          <w:sz w:val="22"/>
          <w:szCs w:val="22"/>
        </w:rPr>
      </w:pPr>
      <w:r w:rsidRPr="005D47EA">
        <w:rPr>
          <w:sz w:val="22"/>
          <w:szCs w:val="22"/>
        </w:rPr>
        <w:t xml:space="preserve">РАСПИСАНИЕ ЗАНЯТИЙ ПДО </w:t>
      </w:r>
    </w:p>
    <w:p w:rsidR="007A3248" w:rsidRDefault="007A3248" w:rsidP="00805060">
      <w:pPr>
        <w:pStyle w:val="Title"/>
        <w:outlineLvl w:val="0"/>
        <w:rPr>
          <w:sz w:val="22"/>
          <w:szCs w:val="22"/>
        </w:rPr>
      </w:pPr>
      <w:r w:rsidRPr="005D47EA">
        <w:rPr>
          <w:sz w:val="22"/>
          <w:szCs w:val="22"/>
        </w:rPr>
        <w:t>МБУДО «СДЮТиЭ» Советского р-на г.Казани</w:t>
      </w:r>
      <w:r>
        <w:rPr>
          <w:sz w:val="22"/>
          <w:szCs w:val="22"/>
        </w:rPr>
        <w:t xml:space="preserve"> </w:t>
      </w:r>
    </w:p>
    <w:p w:rsidR="007A3248" w:rsidRPr="005D47EA" w:rsidRDefault="007A3248" w:rsidP="00805060">
      <w:pPr>
        <w:pStyle w:val="Title"/>
        <w:outlineLvl w:val="0"/>
        <w:rPr>
          <w:sz w:val="22"/>
          <w:szCs w:val="22"/>
        </w:rPr>
      </w:pPr>
      <w:r>
        <w:rPr>
          <w:sz w:val="22"/>
          <w:szCs w:val="22"/>
        </w:rPr>
        <w:t>на 2-ое полугодие 2019-2020 уч.год</w:t>
      </w:r>
    </w:p>
    <w:p w:rsidR="007A3248" w:rsidRPr="005D47EA" w:rsidRDefault="007A3248" w:rsidP="00805060">
      <w:pPr>
        <w:pStyle w:val="Title"/>
        <w:jc w:val="left"/>
        <w:rPr>
          <w:sz w:val="22"/>
          <w:szCs w:val="22"/>
        </w:rPr>
      </w:pPr>
    </w:p>
    <w:tbl>
      <w:tblPr>
        <w:tblW w:w="27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66"/>
        <w:gridCol w:w="1981"/>
        <w:gridCol w:w="1980"/>
        <w:gridCol w:w="561"/>
        <w:gridCol w:w="82"/>
        <w:gridCol w:w="35"/>
        <w:gridCol w:w="1666"/>
        <w:gridCol w:w="426"/>
        <w:gridCol w:w="1134"/>
        <w:gridCol w:w="1133"/>
        <w:gridCol w:w="1134"/>
        <w:gridCol w:w="1056"/>
        <w:gridCol w:w="8"/>
        <w:gridCol w:w="1205"/>
        <w:gridCol w:w="8"/>
        <w:gridCol w:w="1306"/>
        <w:gridCol w:w="8"/>
        <w:gridCol w:w="663"/>
        <w:gridCol w:w="8"/>
        <w:gridCol w:w="1126"/>
        <w:gridCol w:w="8"/>
        <w:gridCol w:w="11727"/>
      </w:tblGrid>
      <w:tr w:rsidR="007A3248" w:rsidRPr="00AA7C4E" w:rsidTr="00193721">
        <w:trPr>
          <w:gridAfter w:val="1"/>
          <w:wAfter w:w="11727" w:type="dxa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№п\п</w:t>
            </w:r>
          </w:p>
        </w:tc>
        <w:tc>
          <w:tcPr>
            <w:tcW w:w="1981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Наименование объединения</w:t>
            </w:r>
          </w:p>
        </w:tc>
        <w:tc>
          <w:tcPr>
            <w:tcW w:w="1980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Фамилия инициалы педагога</w:t>
            </w:r>
          </w:p>
        </w:tc>
        <w:tc>
          <w:tcPr>
            <w:tcW w:w="678" w:type="dxa"/>
            <w:gridSpan w:val="3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Пед.</w:t>
            </w:r>
          </w:p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наг</w:t>
            </w:r>
          </w:p>
        </w:tc>
        <w:tc>
          <w:tcPr>
            <w:tcW w:w="16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№ </w:t>
            </w:r>
            <w:r w:rsidRPr="00AA7C4E">
              <w:rPr>
                <w:rFonts w:ascii="Times New Roman" w:hAnsi="Times New Roman"/>
                <w:sz w:val="18"/>
                <w:szCs w:val="18"/>
              </w:rPr>
              <w:t>групп</w:t>
            </w:r>
          </w:p>
        </w:tc>
        <w:tc>
          <w:tcPr>
            <w:tcW w:w="1134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1133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Вторник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Среда</w:t>
            </w:r>
          </w:p>
        </w:tc>
        <w:tc>
          <w:tcPr>
            <w:tcW w:w="106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Четверг</w:t>
            </w:r>
          </w:p>
        </w:tc>
        <w:tc>
          <w:tcPr>
            <w:tcW w:w="1213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Пятница</w:t>
            </w:r>
          </w:p>
        </w:tc>
        <w:tc>
          <w:tcPr>
            <w:tcW w:w="131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Суббота</w:t>
            </w: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Воск</w:t>
            </w:r>
          </w:p>
        </w:tc>
        <w:tc>
          <w:tcPr>
            <w:tcW w:w="1134" w:type="dxa"/>
            <w:gridSpan w:val="2"/>
            <w:tcBorders>
              <w:right w:val="nil"/>
            </w:tcBorders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Код группы</w:t>
            </w:r>
          </w:p>
        </w:tc>
      </w:tr>
      <w:tr w:rsidR="007A3248" w:rsidRPr="00AA7C4E" w:rsidTr="00193721">
        <w:trPr>
          <w:cantSplit/>
          <w:trHeight w:val="431"/>
        </w:trPr>
        <w:tc>
          <w:tcPr>
            <w:tcW w:w="27721" w:type="dxa"/>
            <w:gridSpan w:val="22"/>
            <w:tcBorders>
              <w:right w:val="nil"/>
            </w:tcBorders>
            <w:shd w:val="clear" w:color="auto" w:fill="FFFFFF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  <w:b/>
                <w:i/>
              </w:rPr>
            </w:pPr>
            <w:r w:rsidRPr="00AA7C4E">
              <w:rPr>
                <w:rFonts w:ascii="Times New Roman" w:hAnsi="Times New Roman"/>
                <w:b/>
                <w:i/>
              </w:rPr>
              <w:t xml:space="preserve">                                                                                                           Туристско-краеведческое направление</w:t>
            </w:r>
          </w:p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  <w:i/>
              </w:rPr>
            </w:pPr>
          </w:p>
        </w:tc>
      </w:tr>
      <w:tr w:rsidR="007A3248" w:rsidRPr="00AA7C4E" w:rsidTr="00193721">
        <w:trPr>
          <w:gridAfter w:val="2"/>
          <w:wAfter w:w="11735" w:type="dxa"/>
        </w:trPr>
        <w:tc>
          <w:tcPr>
            <w:tcW w:w="466" w:type="dxa"/>
          </w:tcPr>
          <w:p w:rsidR="007A3248" w:rsidRPr="005D47EA" w:rsidRDefault="007A3248" w:rsidP="00805060">
            <w:pPr>
              <w:pStyle w:val="Title"/>
              <w:jc w:val="left"/>
              <w:rPr>
                <w:b w:val="0"/>
                <w:sz w:val="22"/>
                <w:szCs w:val="22"/>
              </w:rPr>
            </w:pPr>
            <w:r w:rsidRPr="005D47EA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981" w:type="dxa"/>
          </w:tcPr>
          <w:p w:rsidR="007A3248" w:rsidRPr="005D47EA" w:rsidRDefault="007A3248" w:rsidP="00805060">
            <w:pPr>
              <w:pStyle w:val="Title"/>
              <w:jc w:val="left"/>
              <w:rPr>
                <w:b w:val="0"/>
                <w:sz w:val="22"/>
                <w:szCs w:val="22"/>
              </w:rPr>
            </w:pPr>
            <w:r w:rsidRPr="005D47EA">
              <w:rPr>
                <w:b w:val="0"/>
                <w:sz w:val="22"/>
                <w:szCs w:val="22"/>
              </w:rPr>
              <w:t xml:space="preserve">Комплексный туризм  </w:t>
            </w:r>
            <w:r>
              <w:rPr>
                <w:b w:val="0"/>
                <w:sz w:val="22"/>
                <w:szCs w:val="22"/>
              </w:rPr>
              <w:t xml:space="preserve"> 1.г.о</w:t>
            </w:r>
          </w:p>
        </w:tc>
        <w:tc>
          <w:tcPr>
            <w:tcW w:w="1980" w:type="dxa"/>
          </w:tcPr>
          <w:p w:rsidR="007A3248" w:rsidRPr="005D47EA" w:rsidRDefault="007A3248" w:rsidP="00805060">
            <w:pPr>
              <w:pStyle w:val="Title"/>
              <w:jc w:val="left"/>
              <w:rPr>
                <w:b w:val="0"/>
                <w:sz w:val="22"/>
                <w:szCs w:val="22"/>
              </w:rPr>
            </w:pPr>
            <w:r w:rsidRPr="005D47EA">
              <w:rPr>
                <w:b w:val="0"/>
                <w:sz w:val="22"/>
                <w:szCs w:val="22"/>
              </w:rPr>
              <w:t>Полевщикова Э.А.</w:t>
            </w:r>
          </w:p>
        </w:tc>
        <w:tc>
          <w:tcPr>
            <w:tcW w:w="561" w:type="dxa"/>
          </w:tcPr>
          <w:p w:rsidR="007A3248" w:rsidRPr="005D47EA" w:rsidRDefault="007A3248" w:rsidP="00805060">
            <w:pPr>
              <w:pStyle w:val="Title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1783" w:type="dxa"/>
            <w:gridSpan w:val="3"/>
          </w:tcPr>
          <w:p w:rsidR="007A3248" w:rsidRPr="00193721" w:rsidRDefault="007A3248" w:rsidP="00193721">
            <w:pPr>
              <w:pStyle w:val="Title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</w:t>
            </w:r>
            <w:r w:rsidRPr="000F47A0">
              <w:rPr>
                <w:b w:val="0"/>
                <w:sz w:val="20"/>
              </w:rPr>
              <w:t>Вт.-полигон</w:t>
            </w:r>
            <w:r>
              <w:rPr>
                <w:b w:val="0"/>
                <w:sz w:val="22"/>
                <w:szCs w:val="22"/>
              </w:rPr>
              <w:t xml:space="preserve">, </w:t>
            </w:r>
            <w:r w:rsidRPr="00193721">
              <w:rPr>
                <w:b w:val="0"/>
                <w:sz w:val="18"/>
                <w:szCs w:val="18"/>
              </w:rPr>
              <w:t xml:space="preserve">В </w:t>
            </w:r>
            <w:r>
              <w:rPr>
                <w:b w:val="0"/>
                <w:sz w:val="18"/>
                <w:szCs w:val="18"/>
              </w:rPr>
              <w:t>пятн. Главная,35 п.Кульсеитово</w:t>
            </w:r>
          </w:p>
        </w:tc>
        <w:tc>
          <w:tcPr>
            <w:tcW w:w="426" w:type="dxa"/>
          </w:tcPr>
          <w:p w:rsidR="007A3248" w:rsidRPr="005D47EA" w:rsidRDefault="007A3248" w:rsidP="00805060">
            <w:pPr>
              <w:pStyle w:val="Title"/>
              <w:jc w:val="left"/>
              <w:rPr>
                <w:b w:val="0"/>
                <w:sz w:val="22"/>
                <w:szCs w:val="22"/>
              </w:rPr>
            </w:pPr>
            <w:r w:rsidRPr="005D47EA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7A3248" w:rsidRPr="00553AF1" w:rsidRDefault="007A3248" w:rsidP="00805060">
            <w:pPr>
              <w:pStyle w:val="Title"/>
              <w:jc w:val="left"/>
              <w:rPr>
                <w:b w:val="0"/>
                <w:sz w:val="22"/>
                <w:szCs w:val="22"/>
                <w:highlight w:val="yellow"/>
              </w:rPr>
            </w:pPr>
          </w:p>
        </w:tc>
        <w:tc>
          <w:tcPr>
            <w:tcW w:w="1133" w:type="dxa"/>
          </w:tcPr>
          <w:p w:rsidR="007A3248" w:rsidRPr="00553AF1" w:rsidRDefault="007A3248" w:rsidP="00805060">
            <w:pPr>
              <w:pStyle w:val="Title"/>
              <w:rPr>
                <w:b w:val="0"/>
                <w:sz w:val="22"/>
                <w:szCs w:val="22"/>
                <w:highlight w:val="yellow"/>
              </w:rPr>
            </w:pPr>
            <w:r w:rsidRPr="00B75D4D">
              <w:rPr>
                <w:b w:val="0"/>
                <w:sz w:val="22"/>
                <w:szCs w:val="22"/>
              </w:rPr>
              <w:t>17-19</w:t>
            </w:r>
          </w:p>
        </w:tc>
        <w:tc>
          <w:tcPr>
            <w:tcW w:w="1134" w:type="dxa"/>
            <w:shd w:val="clear" w:color="auto" w:fill="FFFFFF"/>
          </w:tcPr>
          <w:p w:rsidR="007A3248" w:rsidRPr="00553AF1" w:rsidRDefault="007A3248" w:rsidP="00805060">
            <w:pPr>
              <w:pStyle w:val="Title"/>
              <w:jc w:val="left"/>
              <w:rPr>
                <w:b w:val="0"/>
                <w:sz w:val="22"/>
                <w:szCs w:val="22"/>
                <w:highlight w:val="yellow"/>
              </w:rPr>
            </w:pPr>
          </w:p>
        </w:tc>
        <w:tc>
          <w:tcPr>
            <w:tcW w:w="1056" w:type="dxa"/>
          </w:tcPr>
          <w:p w:rsidR="007A3248" w:rsidRPr="00553AF1" w:rsidRDefault="007A3248" w:rsidP="00805060">
            <w:pPr>
              <w:pStyle w:val="Title"/>
              <w:jc w:val="left"/>
              <w:rPr>
                <w:b w:val="0"/>
                <w:sz w:val="22"/>
                <w:szCs w:val="22"/>
                <w:highlight w:val="yellow"/>
              </w:rPr>
            </w:pPr>
          </w:p>
        </w:tc>
        <w:tc>
          <w:tcPr>
            <w:tcW w:w="1213" w:type="dxa"/>
            <w:gridSpan w:val="2"/>
            <w:shd w:val="clear" w:color="auto" w:fill="FFFFFF"/>
          </w:tcPr>
          <w:p w:rsidR="007A3248" w:rsidRPr="00553AF1" w:rsidRDefault="007A3248" w:rsidP="00805060">
            <w:pPr>
              <w:pStyle w:val="Title"/>
              <w:rPr>
                <w:b w:val="0"/>
                <w:sz w:val="22"/>
                <w:szCs w:val="22"/>
                <w:highlight w:val="yellow"/>
              </w:rPr>
            </w:pPr>
            <w:r w:rsidRPr="00E22552">
              <w:rPr>
                <w:b w:val="0"/>
                <w:sz w:val="22"/>
                <w:szCs w:val="22"/>
              </w:rPr>
              <w:t>15-17</w:t>
            </w:r>
          </w:p>
        </w:tc>
        <w:tc>
          <w:tcPr>
            <w:tcW w:w="1314" w:type="dxa"/>
            <w:gridSpan w:val="2"/>
          </w:tcPr>
          <w:p w:rsidR="007A3248" w:rsidRPr="00553AF1" w:rsidRDefault="007A3248" w:rsidP="00805060">
            <w:pPr>
              <w:pStyle w:val="Title"/>
              <w:rPr>
                <w:b w:val="0"/>
                <w:sz w:val="22"/>
                <w:szCs w:val="22"/>
                <w:highlight w:val="yellow"/>
              </w:rPr>
            </w:pPr>
          </w:p>
        </w:tc>
        <w:tc>
          <w:tcPr>
            <w:tcW w:w="671" w:type="dxa"/>
            <w:gridSpan w:val="2"/>
          </w:tcPr>
          <w:p w:rsidR="007A3248" w:rsidRPr="005D47EA" w:rsidRDefault="007A3248" w:rsidP="00805060">
            <w:pPr>
              <w:pStyle w:val="Title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A3248" w:rsidRDefault="007A3248" w:rsidP="00805060">
            <w:pPr>
              <w:pStyle w:val="Title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65сдют</w:t>
            </w:r>
          </w:p>
          <w:p w:rsidR="007A3248" w:rsidRPr="00CE3F6A" w:rsidRDefault="007A3248" w:rsidP="00116662">
            <w:pPr>
              <w:pStyle w:val="Title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7A3248" w:rsidRPr="00AA7C4E" w:rsidTr="00193721">
        <w:trPr>
          <w:gridAfter w:val="2"/>
          <w:wAfter w:w="11735" w:type="dxa"/>
          <w:trHeight w:val="482"/>
        </w:trPr>
        <w:tc>
          <w:tcPr>
            <w:tcW w:w="466" w:type="dxa"/>
          </w:tcPr>
          <w:p w:rsidR="007A3248" w:rsidRPr="005D47EA" w:rsidRDefault="007A3248" w:rsidP="00805060">
            <w:pPr>
              <w:pStyle w:val="Title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1981" w:type="dxa"/>
          </w:tcPr>
          <w:p w:rsidR="007A3248" w:rsidRPr="005D47EA" w:rsidRDefault="007A3248" w:rsidP="00805060">
            <w:pPr>
              <w:pStyle w:val="Title"/>
              <w:jc w:val="left"/>
              <w:rPr>
                <w:b w:val="0"/>
                <w:sz w:val="22"/>
                <w:szCs w:val="22"/>
              </w:rPr>
            </w:pPr>
            <w:r w:rsidRPr="005D47EA">
              <w:rPr>
                <w:b w:val="0"/>
                <w:sz w:val="22"/>
                <w:szCs w:val="22"/>
              </w:rPr>
              <w:t>Комплексный туризм</w:t>
            </w:r>
            <w:r>
              <w:rPr>
                <w:b w:val="0"/>
                <w:sz w:val="22"/>
                <w:szCs w:val="22"/>
              </w:rPr>
              <w:t xml:space="preserve"> 2.г.о</w:t>
            </w:r>
          </w:p>
        </w:tc>
        <w:tc>
          <w:tcPr>
            <w:tcW w:w="1980" w:type="dxa"/>
          </w:tcPr>
          <w:p w:rsidR="007A3248" w:rsidRPr="00AA7C4E" w:rsidRDefault="007A3248" w:rsidP="00805060">
            <w:pPr>
              <w:spacing w:line="240" w:lineRule="auto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Полевщикова Э.А</w:t>
            </w:r>
          </w:p>
        </w:tc>
        <w:tc>
          <w:tcPr>
            <w:tcW w:w="561" w:type="dxa"/>
          </w:tcPr>
          <w:p w:rsidR="007A3248" w:rsidRPr="005D47EA" w:rsidRDefault="007A3248" w:rsidP="00805060">
            <w:pPr>
              <w:pStyle w:val="Title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</w:t>
            </w:r>
          </w:p>
        </w:tc>
        <w:tc>
          <w:tcPr>
            <w:tcW w:w="1783" w:type="dxa"/>
            <w:gridSpan w:val="3"/>
          </w:tcPr>
          <w:p w:rsidR="007A3248" w:rsidRPr="00AA7C4E" w:rsidRDefault="007A3248" w:rsidP="0019372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A7C4E">
              <w:rPr>
                <w:rFonts w:ascii="Times New Roman" w:hAnsi="Times New Roman"/>
                <w:sz w:val="18"/>
                <w:szCs w:val="18"/>
              </w:rPr>
              <w:t>В пон. полигон В среду. Главная,35 п.Кульсеитово</w:t>
            </w:r>
          </w:p>
        </w:tc>
        <w:tc>
          <w:tcPr>
            <w:tcW w:w="426" w:type="dxa"/>
          </w:tcPr>
          <w:p w:rsidR="007A3248" w:rsidRPr="005D47EA" w:rsidRDefault="007A3248" w:rsidP="00805060">
            <w:pPr>
              <w:pStyle w:val="Title"/>
              <w:jc w:val="left"/>
              <w:rPr>
                <w:b w:val="0"/>
                <w:sz w:val="22"/>
                <w:szCs w:val="22"/>
              </w:rPr>
            </w:pPr>
            <w:r w:rsidRPr="005D47EA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7A3248" w:rsidRPr="00553AF1" w:rsidRDefault="007A3248" w:rsidP="00805060">
            <w:pPr>
              <w:pStyle w:val="Title"/>
              <w:rPr>
                <w:b w:val="0"/>
                <w:sz w:val="22"/>
                <w:szCs w:val="22"/>
                <w:highlight w:val="yellow"/>
              </w:rPr>
            </w:pPr>
            <w:r w:rsidRPr="00B75D4D">
              <w:rPr>
                <w:b w:val="0"/>
                <w:sz w:val="22"/>
                <w:szCs w:val="22"/>
              </w:rPr>
              <w:t>15-18</w:t>
            </w:r>
          </w:p>
        </w:tc>
        <w:tc>
          <w:tcPr>
            <w:tcW w:w="1133" w:type="dxa"/>
          </w:tcPr>
          <w:p w:rsidR="007A3248" w:rsidRPr="00553AF1" w:rsidRDefault="007A3248" w:rsidP="00805060">
            <w:pPr>
              <w:pStyle w:val="Title"/>
              <w:jc w:val="left"/>
              <w:rPr>
                <w:b w:val="0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:rsidR="007A3248" w:rsidRPr="00553AF1" w:rsidRDefault="007A3248" w:rsidP="00805060">
            <w:pPr>
              <w:pStyle w:val="Title"/>
              <w:rPr>
                <w:b w:val="0"/>
                <w:sz w:val="22"/>
                <w:szCs w:val="22"/>
                <w:highlight w:val="yellow"/>
              </w:rPr>
            </w:pPr>
            <w:r w:rsidRPr="00E22552">
              <w:rPr>
                <w:b w:val="0"/>
                <w:sz w:val="22"/>
                <w:szCs w:val="22"/>
              </w:rPr>
              <w:t>15-18</w:t>
            </w:r>
          </w:p>
        </w:tc>
        <w:tc>
          <w:tcPr>
            <w:tcW w:w="1056" w:type="dxa"/>
          </w:tcPr>
          <w:p w:rsidR="007A3248" w:rsidRPr="00553AF1" w:rsidRDefault="007A3248" w:rsidP="00805060">
            <w:pPr>
              <w:pStyle w:val="Title"/>
              <w:rPr>
                <w:b w:val="0"/>
                <w:sz w:val="22"/>
                <w:szCs w:val="22"/>
                <w:highlight w:val="yellow"/>
              </w:rPr>
            </w:pPr>
          </w:p>
        </w:tc>
        <w:tc>
          <w:tcPr>
            <w:tcW w:w="1213" w:type="dxa"/>
            <w:gridSpan w:val="2"/>
            <w:shd w:val="clear" w:color="auto" w:fill="FFFFFF"/>
          </w:tcPr>
          <w:p w:rsidR="007A3248" w:rsidRPr="00553AF1" w:rsidRDefault="007A3248" w:rsidP="00805060">
            <w:pPr>
              <w:pStyle w:val="Title"/>
              <w:jc w:val="left"/>
              <w:rPr>
                <w:b w:val="0"/>
                <w:sz w:val="22"/>
                <w:szCs w:val="22"/>
                <w:highlight w:val="yellow"/>
              </w:rPr>
            </w:pPr>
          </w:p>
        </w:tc>
        <w:tc>
          <w:tcPr>
            <w:tcW w:w="1314" w:type="dxa"/>
            <w:gridSpan w:val="2"/>
          </w:tcPr>
          <w:p w:rsidR="007A3248" w:rsidRPr="00553AF1" w:rsidRDefault="007A3248" w:rsidP="00805060">
            <w:pPr>
              <w:pStyle w:val="Title"/>
              <w:jc w:val="left"/>
              <w:rPr>
                <w:b w:val="0"/>
                <w:sz w:val="22"/>
                <w:szCs w:val="22"/>
                <w:highlight w:val="yellow"/>
              </w:rPr>
            </w:pPr>
          </w:p>
        </w:tc>
        <w:tc>
          <w:tcPr>
            <w:tcW w:w="671" w:type="dxa"/>
            <w:gridSpan w:val="2"/>
          </w:tcPr>
          <w:p w:rsidR="007A3248" w:rsidRPr="005D47EA" w:rsidRDefault="007A3248" w:rsidP="00805060">
            <w:pPr>
              <w:pStyle w:val="Title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A3248" w:rsidRPr="00CE3F6A" w:rsidRDefault="007A3248" w:rsidP="00805060">
            <w:pPr>
              <w:pStyle w:val="Title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66сдют</w:t>
            </w:r>
          </w:p>
        </w:tc>
      </w:tr>
      <w:tr w:rsidR="007A3248" w:rsidRPr="00AA7C4E" w:rsidTr="007B06ED">
        <w:trPr>
          <w:gridAfter w:val="2"/>
          <w:wAfter w:w="11735" w:type="dxa"/>
          <w:trHeight w:val="841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81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Спортивное ориентирование</w:t>
            </w:r>
          </w:p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AA7C4E">
                <w:rPr>
                  <w:rFonts w:ascii="Times New Roman" w:hAnsi="Times New Roman"/>
                </w:rPr>
                <w:t>2 г</w:t>
              </w:r>
            </w:smartTag>
            <w:r w:rsidRPr="00AA7C4E">
              <w:rPr>
                <w:rFonts w:ascii="Times New Roman" w:hAnsi="Times New Roman"/>
              </w:rPr>
              <w:t>.о.</w:t>
            </w:r>
          </w:p>
        </w:tc>
        <w:tc>
          <w:tcPr>
            <w:tcW w:w="1980" w:type="dxa"/>
          </w:tcPr>
          <w:p w:rsidR="007A3248" w:rsidRPr="00AA7C4E" w:rsidRDefault="007A3248" w:rsidP="00805060">
            <w:pPr>
              <w:spacing w:line="240" w:lineRule="auto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Полевщикова Э.А</w:t>
            </w:r>
          </w:p>
        </w:tc>
        <w:tc>
          <w:tcPr>
            <w:tcW w:w="561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83" w:type="dxa"/>
            <w:gridSpan w:val="3"/>
          </w:tcPr>
          <w:p w:rsidR="007A3248" w:rsidRPr="00AA7C4E" w:rsidRDefault="007A3248" w:rsidP="0019372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A7C4E">
              <w:rPr>
                <w:rFonts w:ascii="Times New Roman" w:hAnsi="Times New Roman"/>
                <w:sz w:val="18"/>
                <w:szCs w:val="18"/>
              </w:rPr>
              <w:t>полигон</w:t>
            </w:r>
          </w:p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3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15-17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6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3" w:type="dxa"/>
            <w:gridSpan w:val="2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15-17</w:t>
            </w: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64сдют</w:t>
            </w:r>
          </w:p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7A3248" w:rsidRPr="00AA7C4E" w:rsidTr="00CA3A4A">
        <w:trPr>
          <w:gridAfter w:val="2"/>
          <w:wAfter w:w="11735" w:type="dxa"/>
          <w:trHeight w:val="1067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81" w:type="dxa"/>
          </w:tcPr>
          <w:p w:rsidR="007A3248" w:rsidRPr="00AA7C4E" w:rsidRDefault="007A3248" w:rsidP="00A57E93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Спортивное ориентирование</w:t>
            </w:r>
          </w:p>
          <w:p w:rsidR="007A3248" w:rsidRPr="00AA7C4E" w:rsidRDefault="007A3248" w:rsidP="00A57E93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1г.о</w:t>
            </w:r>
          </w:p>
        </w:tc>
        <w:tc>
          <w:tcPr>
            <w:tcW w:w="1980" w:type="dxa"/>
          </w:tcPr>
          <w:p w:rsidR="007A3248" w:rsidRPr="00AA7C4E" w:rsidRDefault="007A3248" w:rsidP="00A57E93">
            <w:pPr>
              <w:spacing w:line="240" w:lineRule="auto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Полевщикова Э.А</w:t>
            </w:r>
          </w:p>
        </w:tc>
        <w:tc>
          <w:tcPr>
            <w:tcW w:w="561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83" w:type="dxa"/>
            <w:gridSpan w:val="3"/>
          </w:tcPr>
          <w:p w:rsidR="007A3248" w:rsidRPr="00AA7C4E" w:rsidRDefault="007A3248" w:rsidP="00CA3A4A">
            <w:pPr>
              <w:spacing w:line="240" w:lineRule="auto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  <w:sz w:val="18"/>
                <w:szCs w:val="18"/>
              </w:rPr>
              <w:t>В чет.СОШ №22</w:t>
            </w:r>
            <w:r w:rsidRPr="00AA7C4E">
              <w:rPr>
                <w:rFonts w:ascii="Times New Roman" w:hAnsi="Times New Roman"/>
              </w:rPr>
              <w:t xml:space="preserve"> </w:t>
            </w:r>
            <w:r w:rsidRPr="00AA7C4E">
              <w:rPr>
                <w:rFonts w:ascii="Times New Roman" w:hAnsi="Times New Roman"/>
                <w:sz w:val="20"/>
                <w:szCs w:val="20"/>
              </w:rPr>
              <w:t>Каштановая5 к.23.      В суб. полигон</w:t>
            </w:r>
          </w:p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3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056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15-17</w:t>
            </w:r>
          </w:p>
        </w:tc>
        <w:tc>
          <w:tcPr>
            <w:tcW w:w="1213" w:type="dxa"/>
            <w:gridSpan w:val="2"/>
            <w:shd w:val="clear" w:color="auto" w:fill="FFFFFF"/>
          </w:tcPr>
          <w:p w:rsidR="007A3248" w:rsidRPr="00E22552" w:rsidRDefault="007A3248" w:rsidP="00805060">
            <w:pPr>
              <w:pStyle w:val="Title"/>
              <w:rPr>
                <w:b w:val="0"/>
                <w:sz w:val="22"/>
                <w:szCs w:val="22"/>
              </w:rPr>
            </w:pPr>
          </w:p>
        </w:tc>
        <w:tc>
          <w:tcPr>
            <w:tcW w:w="1314" w:type="dxa"/>
            <w:gridSpan w:val="2"/>
          </w:tcPr>
          <w:p w:rsidR="007A3248" w:rsidRPr="00E22552" w:rsidRDefault="007A3248" w:rsidP="00805060">
            <w:pPr>
              <w:pStyle w:val="Title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13</w:t>
            </w:r>
            <w:r w:rsidRPr="00E22552">
              <w:rPr>
                <w:b w:val="0"/>
                <w:sz w:val="22"/>
                <w:szCs w:val="22"/>
              </w:rPr>
              <w:t>-15</w:t>
            </w:r>
          </w:p>
        </w:tc>
        <w:tc>
          <w:tcPr>
            <w:tcW w:w="671" w:type="dxa"/>
            <w:gridSpan w:val="2"/>
          </w:tcPr>
          <w:p w:rsidR="007A3248" w:rsidRPr="005D47EA" w:rsidRDefault="007A3248" w:rsidP="00805060">
            <w:pPr>
              <w:pStyle w:val="Title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63сдют </w:t>
            </w:r>
          </w:p>
        </w:tc>
      </w:tr>
      <w:tr w:rsidR="007A3248" w:rsidRPr="00AA7C4E" w:rsidTr="00193721">
        <w:trPr>
          <w:gridAfter w:val="2"/>
          <w:wAfter w:w="11735" w:type="dxa"/>
          <w:trHeight w:val="494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2</w:t>
            </w:r>
          </w:p>
        </w:tc>
        <w:tc>
          <w:tcPr>
            <w:tcW w:w="1981" w:type="dxa"/>
          </w:tcPr>
          <w:p w:rsidR="007A3248" w:rsidRPr="00AA7C4E" w:rsidRDefault="007A3248" w:rsidP="002D388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Юный Казанец 1.о.</w:t>
            </w:r>
          </w:p>
        </w:tc>
        <w:tc>
          <w:tcPr>
            <w:tcW w:w="1980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Бирючевская Н. В.</w:t>
            </w:r>
          </w:p>
        </w:tc>
        <w:tc>
          <w:tcPr>
            <w:tcW w:w="561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83" w:type="dxa"/>
            <w:gridSpan w:val="3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Лицей №110 к.2б</w:t>
            </w:r>
          </w:p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3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7B73E2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6" w:type="dxa"/>
          </w:tcPr>
          <w:p w:rsidR="007A3248" w:rsidRPr="00AA7C4E" w:rsidRDefault="007A3248" w:rsidP="007B73E2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11-13</w:t>
            </w:r>
          </w:p>
        </w:tc>
        <w:tc>
          <w:tcPr>
            <w:tcW w:w="1213" w:type="dxa"/>
            <w:gridSpan w:val="2"/>
            <w:shd w:val="clear" w:color="auto" w:fill="FFFFFF"/>
          </w:tcPr>
          <w:p w:rsidR="007A3248" w:rsidRPr="00AA7C4E" w:rsidRDefault="007A3248" w:rsidP="007B73E2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11-13</w:t>
            </w:r>
          </w:p>
        </w:tc>
        <w:tc>
          <w:tcPr>
            <w:tcW w:w="1314" w:type="dxa"/>
            <w:gridSpan w:val="2"/>
          </w:tcPr>
          <w:p w:rsidR="007A3248" w:rsidRPr="00AA7C4E" w:rsidRDefault="007A3248" w:rsidP="007B73E2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13сдют </w:t>
            </w:r>
          </w:p>
        </w:tc>
      </w:tr>
      <w:tr w:rsidR="007A3248" w:rsidRPr="00AA7C4E" w:rsidTr="00193721">
        <w:trPr>
          <w:gridAfter w:val="2"/>
          <w:wAfter w:w="11735" w:type="dxa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81" w:type="dxa"/>
          </w:tcPr>
          <w:p w:rsidR="007A3248" w:rsidRPr="00AA7C4E" w:rsidRDefault="007A3248" w:rsidP="002D388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Юный Казанец</w:t>
            </w:r>
          </w:p>
          <w:p w:rsidR="007A3248" w:rsidRPr="00AA7C4E" w:rsidRDefault="007A3248" w:rsidP="002D388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2.г.о.</w:t>
            </w:r>
          </w:p>
        </w:tc>
        <w:tc>
          <w:tcPr>
            <w:tcW w:w="1980" w:type="dxa"/>
          </w:tcPr>
          <w:p w:rsidR="007A3248" w:rsidRPr="00AA7C4E" w:rsidRDefault="007A3248" w:rsidP="00805060">
            <w:pPr>
              <w:spacing w:line="240" w:lineRule="auto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Бирючевская Н. В</w:t>
            </w:r>
          </w:p>
        </w:tc>
        <w:tc>
          <w:tcPr>
            <w:tcW w:w="561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83" w:type="dxa"/>
            <w:gridSpan w:val="3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Лицей №110 к.2б</w:t>
            </w:r>
          </w:p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3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7B73E2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6" w:type="dxa"/>
          </w:tcPr>
          <w:p w:rsidR="007A3248" w:rsidRPr="00AA7C4E" w:rsidRDefault="007A3248" w:rsidP="007B73E2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13-15</w:t>
            </w:r>
          </w:p>
        </w:tc>
        <w:tc>
          <w:tcPr>
            <w:tcW w:w="1213" w:type="dxa"/>
            <w:gridSpan w:val="2"/>
            <w:shd w:val="clear" w:color="auto" w:fill="FFFFFF"/>
          </w:tcPr>
          <w:p w:rsidR="007A3248" w:rsidRPr="00AA7C4E" w:rsidRDefault="007A3248" w:rsidP="007B73E2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4" w:type="dxa"/>
            <w:gridSpan w:val="2"/>
          </w:tcPr>
          <w:p w:rsidR="007A3248" w:rsidRPr="00AA7C4E" w:rsidRDefault="007A3248" w:rsidP="007B73E2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11-13</w:t>
            </w: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14сдют </w:t>
            </w:r>
          </w:p>
        </w:tc>
      </w:tr>
      <w:tr w:rsidR="007A3248" w:rsidRPr="00AA7C4E" w:rsidTr="00193721">
        <w:trPr>
          <w:gridAfter w:val="2"/>
          <w:wAfter w:w="11735" w:type="dxa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81" w:type="dxa"/>
          </w:tcPr>
          <w:p w:rsidR="007A3248" w:rsidRPr="00AA7C4E" w:rsidRDefault="007A3248" w:rsidP="002D388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Юный Казанец </w:t>
            </w:r>
          </w:p>
          <w:p w:rsidR="007A3248" w:rsidRPr="00AA7C4E" w:rsidRDefault="007A3248" w:rsidP="002D3886">
            <w:pPr>
              <w:pStyle w:val="NoSpacing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2 г"/>
              </w:smartTagPr>
              <w:r w:rsidRPr="00AA7C4E">
                <w:rPr>
                  <w:rFonts w:ascii="Times New Roman" w:hAnsi="Times New Roman"/>
                </w:rPr>
                <w:t>2 г</w:t>
              </w:r>
            </w:smartTag>
            <w:r w:rsidRPr="00AA7C4E">
              <w:rPr>
                <w:rFonts w:ascii="Times New Roman" w:hAnsi="Times New Roman"/>
              </w:rPr>
              <w:t>.о.</w:t>
            </w:r>
          </w:p>
        </w:tc>
        <w:tc>
          <w:tcPr>
            <w:tcW w:w="1980" w:type="dxa"/>
          </w:tcPr>
          <w:p w:rsidR="007A3248" w:rsidRPr="00AA7C4E" w:rsidRDefault="007A3248" w:rsidP="00805060">
            <w:pPr>
              <w:spacing w:line="240" w:lineRule="auto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Бирючевская Н. В</w:t>
            </w:r>
          </w:p>
        </w:tc>
        <w:tc>
          <w:tcPr>
            <w:tcW w:w="561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83" w:type="dxa"/>
            <w:gridSpan w:val="3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Лицей №110 к.2б</w:t>
            </w:r>
          </w:p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3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7B73E2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6" w:type="dxa"/>
          </w:tcPr>
          <w:p w:rsidR="007A3248" w:rsidRPr="00AA7C4E" w:rsidRDefault="007A3248" w:rsidP="007B73E2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3" w:type="dxa"/>
            <w:gridSpan w:val="2"/>
            <w:shd w:val="clear" w:color="auto" w:fill="FFFFFF"/>
          </w:tcPr>
          <w:p w:rsidR="007A3248" w:rsidRPr="00AA7C4E" w:rsidRDefault="007A3248" w:rsidP="007B73E2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13-15</w:t>
            </w:r>
          </w:p>
        </w:tc>
        <w:tc>
          <w:tcPr>
            <w:tcW w:w="1314" w:type="dxa"/>
            <w:gridSpan w:val="2"/>
          </w:tcPr>
          <w:p w:rsidR="007A3248" w:rsidRPr="00AA7C4E" w:rsidRDefault="007A3248" w:rsidP="007B73E2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13-15</w:t>
            </w: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15сдют </w:t>
            </w:r>
          </w:p>
        </w:tc>
      </w:tr>
      <w:tr w:rsidR="007A3248" w:rsidRPr="00AA7C4E" w:rsidTr="00193721">
        <w:trPr>
          <w:gridAfter w:val="2"/>
          <w:wAfter w:w="11735" w:type="dxa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81" w:type="dxa"/>
          </w:tcPr>
          <w:p w:rsidR="007A3248" w:rsidRPr="00AA7C4E" w:rsidRDefault="007A3248" w:rsidP="002D388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Юный казанец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AA7C4E">
                <w:rPr>
                  <w:rFonts w:ascii="Times New Roman" w:hAnsi="Times New Roman"/>
                </w:rPr>
                <w:t>2 г</w:t>
              </w:r>
            </w:smartTag>
            <w:r w:rsidRPr="00AA7C4E">
              <w:rPr>
                <w:rFonts w:ascii="Times New Roman" w:hAnsi="Times New Roman"/>
              </w:rPr>
              <w:t>.о.</w:t>
            </w:r>
          </w:p>
        </w:tc>
        <w:tc>
          <w:tcPr>
            <w:tcW w:w="1980" w:type="dxa"/>
          </w:tcPr>
          <w:p w:rsidR="007A3248" w:rsidRPr="00AA7C4E" w:rsidRDefault="007A3248" w:rsidP="00805060">
            <w:pPr>
              <w:spacing w:line="240" w:lineRule="auto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Бирючевская Н. В</w:t>
            </w:r>
          </w:p>
        </w:tc>
        <w:tc>
          <w:tcPr>
            <w:tcW w:w="561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83" w:type="dxa"/>
            <w:gridSpan w:val="3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Лицей №110 </w:t>
            </w:r>
          </w:p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к.2б</w:t>
            </w:r>
          </w:p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3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7B73E2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13-15</w:t>
            </w:r>
          </w:p>
        </w:tc>
        <w:tc>
          <w:tcPr>
            <w:tcW w:w="1056" w:type="dxa"/>
          </w:tcPr>
          <w:p w:rsidR="007A3248" w:rsidRPr="00AA7C4E" w:rsidRDefault="007A3248" w:rsidP="007B73E2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3" w:type="dxa"/>
            <w:gridSpan w:val="2"/>
            <w:shd w:val="clear" w:color="auto" w:fill="FFFFFF"/>
          </w:tcPr>
          <w:p w:rsidR="007A3248" w:rsidRPr="00AA7C4E" w:rsidRDefault="007A3248" w:rsidP="007B73E2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15-17</w:t>
            </w:r>
          </w:p>
        </w:tc>
        <w:tc>
          <w:tcPr>
            <w:tcW w:w="1314" w:type="dxa"/>
            <w:gridSpan w:val="2"/>
          </w:tcPr>
          <w:p w:rsidR="007A3248" w:rsidRPr="00AA7C4E" w:rsidRDefault="007A3248" w:rsidP="007B73E2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16сдют </w:t>
            </w:r>
          </w:p>
        </w:tc>
      </w:tr>
      <w:tr w:rsidR="007A3248" w:rsidRPr="00AA7C4E" w:rsidTr="00193721">
        <w:trPr>
          <w:gridAfter w:val="2"/>
          <w:wAfter w:w="11735" w:type="dxa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3</w:t>
            </w:r>
          </w:p>
        </w:tc>
        <w:tc>
          <w:tcPr>
            <w:tcW w:w="1981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Пешеходный туризм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AA7C4E">
                <w:rPr>
                  <w:rFonts w:ascii="Times New Roman" w:hAnsi="Times New Roman"/>
                </w:rPr>
                <w:t>1 г</w:t>
              </w:r>
            </w:smartTag>
            <w:r w:rsidRPr="00AA7C4E">
              <w:rPr>
                <w:rFonts w:ascii="Times New Roman" w:hAnsi="Times New Roman"/>
              </w:rPr>
              <w:t>.о</w:t>
            </w:r>
          </w:p>
        </w:tc>
        <w:tc>
          <w:tcPr>
            <w:tcW w:w="1980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Насыйров М.Г.</w:t>
            </w:r>
          </w:p>
        </w:tc>
        <w:tc>
          <w:tcPr>
            <w:tcW w:w="561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83" w:type="dxa"/>
            <w:gridSpan w:val="3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Лицей №110 с\з </w:t>
            </w:r>
          </w:p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14-16</w:t>
            </w:r>
          </w:p>
        </w:tc>
        <w:tc>
          <w:tcPr>
            <w:tcW w:w="1133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6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3" w:type="dxa"/>
            <w:gridSpan w:val="2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14-16</w:t>
            </w: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33сдют </w:t>
            </w:r>
          </w:p>
        </w:tc>
      </w:tr>
      <w:tr w:rsidR="007A3248" w:rsidRPr="00AA7C4E" w:rsidTr="00193721">
        <w:trPr>
          <w:gridAfter w:val="2"/>
          <w:wAfter w:w="11735" w:type="dxa"/>
          <w:trHeight w:val="596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81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Пешеходный туризм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AA7C4E">
                <w:rPr>
                  <w:rFonts w:ascii="Times New Roman" w:hAnsi="Times New Roman"/>
                </w:rPr>
                <w:t>1 г</w:t>
              </w:r>
            </w:smartTag>
            <w:r w:rsidRPr="00AA7C4E">
              <w:rPr>
                <w:rFonts w:ascii="Times New Roman" w:hAnsi="Times New Roman"/>
              </w:rPr>
              <w:t>.о</w:t>
            </w:r>
          </w:p>
        </w:tc>
        <w:tc>
          <w:tcPr>
            <w:tcW w:w="1980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Насыйров М.Г.</w:t>
            </w:r>
          </w:p>
        </w:tc>
        <w:tc>
          <w:tcPr>
            <w:tcW w:w="561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83" w:type="dxa"/>
            <w:gridSpan w:val="3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Лицей №110  с\з</w:t>
            </w:r>
          </w:p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6" w:type="dxa"/>
          </w:tcPr>
          <w:p w:rsidR="007A3248" w:rsidRPr="00AA7C4E" w:rsidRDefault="007A3248" w:rsidP="0080506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13.40-15.40</w:t>
            </w:r>
          </w:p>
        </w:tc>
        <w:tc>
          <w:tcPr>
            <w:tcW w:w="1213" w:type="dxa"/>
            <w:gridSpan w:val="2"/>
            <w:shd w:val="clear" w:color="auto" w:fill="FFFFFF"/>
          </w:tcPr>
          <w:p w:rsidR="007A3248" w:rsidRPr="00AA7C4E" w:rsidRDefault="007A3248" w:rsidP="00805060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12-14</w:t>
            </w: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C50943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34сдют </w:t>
            </w:r>
          </w:p>
        </w:tc>
      </w:tr>
      <w:tr w:rsidR="007A3248" w:rsidRPr="00AA7C4E" w:rsidTr="00193721">
        <w:trPr>
          <w:gridAfter w:val="2"/>
          <w:wAfter w:w="11735" w:type="dxa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81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Пешеходный туризм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AA7C4E">
                <w:rPr>
                  <w:rFonts w:ascii="Times New Roman" w:hAnsi="Times New Roman"/>
                </w:rPr>
                <w:t>3 г</w:t>
              </w:r>
            </w:smartTag>
            <w:r w:rsidRPr="00AA7C4E">
              <w:rPr>
                <w:rFonts w:ascii="Times New Roman" w:hAnsi="Times New Roman"/>
              </w:rPr>
              <w:t>.о</w:t>
            </w:r>
          </w:p>
        </w:tc>
        <w:tc>
          <w:tcPr>
            <w:tcW w:w="1980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Насыйров М.Г.</w:t>
            </w:r>
          </w:p>
        </w:tc>
        <w:tc>
          <w:tcPr>
            <w:tcW w:w="561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83" w:type="dxa"/>
            <w:gridSpan w:val="3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Лицей №110  с\з</w:t>
            </w:r>
          </w:p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13.40-15.40</w:t>
            </w:r>
          </w:p>
        </w:tc>
        <w:tc>
          <w:tcPr>
            <w:tcW w:w="1056" w:type="dxa"/>
          </w:tcPr>
          <w:p w:rsidR="007A3248" w:rsidRPr="00AA7C4E" w:rsidRDefault="007A3248" w:rsidP="00805060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3" w:type="dxa"/>
            <w:gridSpan w:val="2"/>
            <w:shd w:val="clear" w:color="auto" w:fill="FFFFFF"/>
          </w:tcPr>
          <w:p w:rsidR="007A3248" w:rsidRPr="00AA7C4E" w:rsidRDefault="007A3248" w:rsidP="0080506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13.40-15.40</w:t>
            </w:r>
          </w:p>
        </w:tc>
        <w:tc>
          <w:tcPr>
            <w:tcW w:w="131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35сдют </w:t>
            </w:r>
          </w:p>
        </w:tc>
      </w:tr>
      <w:tr w:rsidR="007A3248" w:rsidRPr="00AA7C4E" w:rsidTr="00193721">
        <w:trPr>
          <w:gridAfter w:val="2"/>
          <w:wAfter w:w="11735" w:type="dxa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981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Юные экскурсоводы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AA7C4E">
                <w:rPr>
                  <w:rFonts w:ascii="Times New Roman" w:hAnsi="Times New Roman"/>
                </w:rPr>
                <w:t>3 г</w:t>
              </w:r>
            </w:smartTag>
            <w:r w:rsidRPr="00AA7C4E">
              <w:rPr>
                <w:rFonts w:ascii="Times New Roman" w:hAnsi="Times New Roman"/>
              </w:rPr>
              <w:t>.о</w:t>
            </w:r>
          </w:p>
        </w:tc>
        <w:tc>
          <w:tcPr>
            <w:tcW w:w="1980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Нефедова Е.В.</w:t>
            </w:r>
          </w:p>
        </w:tc>
        <w:tc>
          <w:tcPr>
            <w:tcW w:w="561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83" w:type="dxa"/>
            <w:gridSpan w:val="3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СОШ №124 к.17  </w:t>
            </w:r>
          </w:p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EF370F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13.45-15.45</w:t>
            </w:r>
          </w:p>
        </w:tc>
        <w:tc>
          <w:tcPr>
            <w:tcW w:w="1133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6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3" w:type="dxa"/>
            <w:gridSpan w:val="2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14.45-16.45</w:t>
            </w: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44сдют </w:t>
            </w:r>
          </w:p>
        </w:tc>
      </w:tr>
      <w:tr w:rsidR="007A3248" w:rsidRPr="00AA7C4E" w:rsidTr="00193721">
        <w:trPr>
          <w:gridAfter w:val="2"/>
          <w:wAfter w:w="11735" w:type="dxa"/>
          <w:trHeight w:val="552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81" w:type="dxa"/>
          </w:tcPr>
          <w:p w:rsidR="007A3248" w:rsidRPr="00AA7C4E" w:rsidRDefault="007A3248" w:rsidP="00805060">
            <w:pPr>
              <w:spacing w:line="240" w:lineRule="auto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Юные экскурсоводы 3г.о</w:t>
            </w:r>
          </w:p>
        </w:tc>
        <w:tc>
          <w:tcPr>
            <w:tcW w:w="1980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Нефедова Е.В.</w:t>
            </w:r>
          </w:p>
        </w:tc>
        <w:tc>
          <w:tcPr>
            <w:tcW w:w="561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83" w:type="dxa"/>
            <w:gridSpan w:val="3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СОШ №124</w:t>
            </w:r>
          </w:p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 к.17</w:t>
            </w:r>
          </w:p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EF370F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6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13.40-15.40</w:t>
            </w:r>
          </w:p>
        </w:tc>
        <w:tc>
          <w:tcPr>
            <w:tcW w:w="1213" w:type="dxa"/>
            <w:gridSpan w:val="2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13.40-15.40</w:t>
            </w:r>
          </w:p>
        </w:tc>
        <w:tc>
          <w:tcPr>
            <w:tcW w:w="131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45сдют </w:t>
            </w:r>
          </w:p>
        </w:tc>
      </w:tr>
      <w:tr w:rsidR="007A3248" w:rsidRPr="00AA7C4E" w:rsidTr="00193721">
        <w:trPr>
          <w:gridAfter w:val="2"/>
          <w:wAfter w:w="11735" w:type="dxa"/>
          <w:trHeight w:val="552"/>
        </w:trPr>
        <w:tc>
          <w:tcPr>
            <w:tcW w:w="466" w:type="dxa"/>
          </w:tcPr>
          <w:p w:rsidR="007A3248" w:rsidRPr="00AA7C4E" w:rsidRDefault="007A3248" w:rsidP="00451E46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81" w:type="dxa"/>
          </w:tcPr>
          <w:p w:rsidR="007A3248" w:rsidRPr="00AA7C4E" w:rsidRDefault="007A3248" w:rsidP="00451E4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Юный казанец </w:t>
            </w:r>
          </w:p>
          <w:p w:rsidR="007A3248" w:rsidRPr="00AA7C4E" w:rsidRDefault="007A3248" w:rsidP="00451E46">
            <w:pPr>
              <w:pStyle w:val="NoSpacing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2 г"/>
              </w:smartTagPr>
              <w:r w:rsidRPr="00AA7C4E">
                <w:rPr>
                  <w:rFonts w:ascii="Times New Roman" w:hAnsi="Times New Roman"/>
                </w:rPr>
                <w:t>2 г</w:t>
              </w:r>
            </w:smartTag>
            <w:r w:rsidRPr="00AA7C4E">
              <w:rPr>
                <w:rFonts w:ascii="Times New Roman" w:hAnsi="Times New Roman"/>
              </w:rPr>
              <w:t>.о</w:t>
            </w:r>
          </w:p>
        </w:tc>
        <w:tc>
          <w:tcPr>
            <w:tcW w:w="1980" w:type="dxa"/>
          </w:tcPr>
          <w:p w:rsidR="007A3248" w:rsidRPr="00AA7C4E" w:rsidRDefault="007A3248" w:rsidP="00451E4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Нефедова Е.В.</w:t>
            </w:r>
          </w:p>
        </w:tc>
        <w:tc>
          <w:tcPr>
            <w:tcW w:w="561" w:type="dxa"/>
          </w:tcPr>
          <w:p w:rsidR="007A3248" w:rsidRPr="00AA7C4E" w:rsidRDefault="007A3248" w:rsidP="00451E4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83" w:type="dxa"/>
            <w:gridSpan w:val="3"/>
          </w:tcPr>
          <w:p w:rsidR="007A3248" w:rsidRPr="00AA7C4E" w:rsidRDefault="007A3248" w:rsidP="00451E4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СОШ №124</w:t>
            </w:r>
          </w:p>
          <w:p w:rsidR="007A3248" w:rsidRPr="00AA7C4E" w:rsidRDefault="007A3248" w:rsidP="00451E4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 к.17</w:t>
            </w:r>
          </w:p>
        </w:tc>
        <w:tc>
          <w:tcPr>
            <w:tcW w:w="426" w:type="dxa"/>
          </w:tcPr>
          <w:p w:rsidR="007A3248" w:rsidRPr="00AA7C4E" w:rsidRDefault="007A3248" w:rsidP="00451E4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EF370F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11.45-13.45</w:t>
            </w:r>
          </w:p>
        </w:tc>
        <w:tc>
          <w:tcPr>
            <w:tcW w:w="1133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6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3" w:type="dxa"/>
            <w:gridSpan w:val="2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12.45-14.45</w:t>
            </w: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43сдют </w:t>
            </w:r>
          </w:p>
        </w:tc>
      </w:tr>
      <w:tr w:rsidR="007A3248" w:rsidRPr="00AA7C4E" w:rsidTr="00193721">
        <w:trPr>
          <w:gridAfter w:val="2"/>
          <w:wAfter w:w="11735" w:type="dxa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5</w:t>
            </w:r>
          </w:p>
        </w:tc>
        <w:tc>
          <w:tcPr>
            <w:tcW w:w="1981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Сп.тур.об.Многоборец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AA7C4E">
                <w:rPr>
                  <w:rFonts w:ascii="Times New Roman" w:hAnsi="Times New Roman"/>
                </w:rPr>
                <w:t>1 г</w:t>
              </w:r>
            </w:smartTag>
            <w:r w:rsidRPr="00AA7C4E">
              <w:rPr>
                <w:rFonts w:ascii="Times New Roman" w:hAnsi="Times New Roman"/>
              </w:rPr>
              <w:t>.о</w:t>
            </w:r>
          </w:p>
        </w:tc>
        <w:tc>
          <w:tcPr>
            <w:tcW w:w="1980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Сабиров Р.Г.</w:t>
            </w:r>
          </w:p>
        </w:tc>
        <w:tc>
          <w:tcPr>
            <w:tcW w:w="561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83" w:type="dxa"/>
            <w:gridSpan w:val="3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СОШ №175</w:t>
            </w:r>
          </w:p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с\з</w:t>
            </w:r>
          </w:p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14.30-16.30</w:t>
            </w:r>
          </w:p>
        </w:tc>
        <w:tc>
          <w:tcPr>
            <w:tcW w:w="1133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15.30-17.30</w:t>
            </w:r>
          </w:p>
        </w:tc>
        <w:tc>
          <w:tcPr>
            <w:tcW w:w="1056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3" w:type="dxa"/>
            <w:gridSpan w:val="2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1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46сдют </w:t>
            </w:r>
          </w:p>
        </w:tc>
      </w:tr>
      <w:tr w:rsidR="007A3248" w:rsidRPr="00AA7C4E" w:rsidTr="00193721">
        <w:trPr>
          <w:gridAfter w:val="2"/>
          <w:wAfter w:w="11735" w:type="dxa"/>
          <w:trHeight w:val="552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81" w:type="dxa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Сп.тур.об.Многоборец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AA7C4E">
                <w:rPr>
                  <w:rFonts w:ascii="Times New Roman" w:hAnsi="Times New Roman"/>
                </w:rPr>
                <w:t>1 г</w:t>
              </w:r>
            </w:smartTag>
            <w:r w:rsidRPr="00AA7C4E">
              <w:rPr>
                <w:rFonts w:ascii="Times New Roman" w:hAnsi="Times New Roman"/>
              </w:rPr>
              <w:t>.о</w:t>
            </w:r>
          </w:p>
        </w:tc>
        <w:tc>
          <w:tcPr>
            <w:tcW w:w="1980" w:type="dxa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Сабиров Р.Г.</w:t>
            </w:r>
          </w:p>
        </w:tc>
        <w:tc>
          <w:tcPr>
            <w:tcW w:w="561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83" w:type="dxa"/>
            <w:gridSpan w:val="3"/>
          </w:tcPr>
          <w:p w:rsidR="007A3248" w:rsidRPr="00AA7C4E" w:rsidRDefault="007A3248" w:rsidP="00751F15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СОШ №175</w:t>
            </w:r>
          </w:p>
          <w:p w:rsidR="007A3248" w:rsidRPr="00AA7C4E" w:rsidRDefault="007A3248" w:rsidP="00751F15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с\з</w:t>
            </w:r>
          </w:p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16.40-18.40</w:t>
            </w:r>
          </w:p>
        </w:tc>
        <w:tc>
          <w:tcPr>
            <w:tcW w:w="1133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6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15.30-17.30</w:t>
            </w:r>
          </w:p>
        </w:tc>
        <w:tc>
          <w:tcPr>
            <w:tcW w:w="1213" w:type="dxa"/>
            <w:gridSpan w:val="2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1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47сдют</w:t>
            </w:r>
          </w:p>
        </w:tc>
      </w:tr>
      <w:tr w:rsidR="007A3248" w:rsidRPr="00AA7C4E" w:rsidTr="00193721">
        <w:trPr>
          <w:gridAfter w:val="2"/>
          <w:wAfter w:w="11735" w:type="dxa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81" w:type="dxa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Сп.тур.об.Многоборец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AA7C4E">
                <w:rPr>
                  <w:rFonts w:ascii="Times New Roman" w:hAnsi="Times New Roman"/>
                </w:rPr>
                <w:t>1 г</w:t>
              </w:r>
            </w:smartTag>
            <w:r w:rsidRPr="00AA7C4E">
              <w:rPr>
                <w:rFonts w:ascii="Times New Roman" w:hAnsi="Times New Roman"/>
              </w:rPr>
              <w:t>.о</w:t>
            </w:r>
          </w:p>
        </w:tc>
        <w:tc>
          <w:tcPr>
            <w:tcW w:w="1980" w:type="dxa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Сабиров Р.Г.</w:t>
            </w:r>
          </w:p>
        </w:tc>
        <w:tc>
          <w:tcPr>
            <w:tcW w:w="561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83" w:type="dxa"/>
            <w:gridSpan w:val="3"/>
          </w:tcPr>
          <w:p w:rsidR="007A3248" w:rsidRPr="00AA7C4E" w:rsidRDefault="007A3248" w:rsidP="00751F15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СОШ №175</w:t>
            </w:r>
          </w:p>
          <w:p w:rsidR="007A3248" w:rsidRPr="00AA7C4E" w:rsidRDefault="007A3248" w:rsidP="00751F15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с\з</w:t>
            </w:r>
          </w:p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15.30-17.30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17.40-19.40</w:t>
            </w:r>
          </w:p>
        </w:tc>
        <w:tc>
          <w:tcPr>
            <w:tcW w:w="1056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3" w:type="dxa"/>
            <w:gridSpan w:val="2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1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48сдют</w:t>
            </w:r>
          </w:p>
        </w:tc>
      </w:tr>
      <w:tr w:rsidR="007A3248" w:rsidRPr="00AA7C4E" w:rsidTr="00193721">
        <w:trPr>
          <w:gridAfter w:val="2"/>
          <w:wAfter w:w="11735" w:type="dxa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6</w:t>
            </w:r>
          </w:p>
        </w:tc>
        <w:tc>
          <w:tcPr>
            <w:tcW w:w="1981" w:type="dxa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Сп.тур.об.Многоборец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AA7C4E">
                <w:rPr>
                  <w:rFonts w:ascii="Times New Roman" w:hAnsi="Times New Roman"/>
                </w:rPr>
                <w:t>1 г</w:t>
              </w:r>
            </w:smartTag>
            <w:r w:rsidRPr="00AA7C4E">
              <w:rPr>
                <w:rFonts w:ascii="Times New Roman" w:hAnsi="Times New Roman"/>
              </w:rPr>
              <w:t>.о</w:t>
            </w:r>
          </w:p>
        </w:tc>
        <w:tc>
          <w:tcPr>
            <w:tcW w:w="1980" w:type="dxa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Кириллова О.В.</w:t>
            </w:r>
          </w:p>
        </w:tc>
        <w:tc>
          <w:tcPr>
            <w:tcW w:w="561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83" w:type="dxa"/>
            <w:gridSpan w:val="3"/>
          </w:tcPr>
          <w:p w:rsidR="007A3248" w:rsidRPr="00AA7C4E" w:rsidRDefault="007A3248" w:rsidP="00715CE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СОШ №175</w:t>
            </w:r>
          </w:p>
          <w:p w:rsidR="007A3248" w:rsidRPr="00AA7C4E" w:rsidRDefault="007A3248" w:rsidP="00715CE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с\з</w:t>
            </w:r>
          </w:p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14.30-16.30</w:t>
            </w:r>
          </w:p>
        </w:tc>
        <w:tc>
          <w:tcPr>
            <w:tcW w:w="1133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6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3" w:type="dxa"/>
            <w:gridSpan w:val="2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13-15</w:t>
            </w: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23сдют </w:t>
            </w:r>
          </w:p>
        </w:tc>
      </w:tr>
      <w:tr w:rsidR="007A3248" w:rsidRPr="00AA7C4E" w:rsidTr="00193721">
        <w:trPr>
          <w:gridAfter w:val="2"/>
          <w:wAfter w:w="11735" w:type="dxa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81" w:type="dxa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Сп.тур.об.Многоборец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AA7C4E">
                <w:rPr>
                  <w:rFonts w:ascii="Times New Roman" w:hAnsi="Times New Roman"/>
                </w:rPr>
                <w:t>1 г</w:t>
              </w:r>
            </w:smartTag>
            <w:r w:rsidRPr="00AA7C4E">
              <w:rPr>
                <w:rFonts w:ascii="Times New Roman" w:hAnsi="Times New Roman"/>
              </w:rPr>
              <w:t>.о</w:t>
            </w:r>
          </w:p>
        </w:tc>
        <w:tc>
          <w:tcPr>
            <w:tcW w:w="1980" w:type="dxa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Кириллова О.В.</w:t>
            </w:r>
          </w:p>
        </w:tc>
        <w:tc>
          <w:tcPr>
            <w:tcW w:w="561" w:type="dxa"/>
          </w:tcPr>
          <w:p w:rsidR="007A3248" w:rsidRPr="00AA7C4E" w:rsidRDefault="007A3248" w:rsidP="00715CE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83" w:type="dxa"/>
            <w:gridSpan w:val="3"/>
          </w:tcPr>
          <w:p w:rsidR="007A3248" w:rsidRPr="00AA7C4E" w:rsidRDefault="007A3248" w:rsidP="00715CE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СОШ1№175 с\з</w:t>
            </w:r>
          </w:p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14.30-16.30</w:t>
            </w:r>
          </w:p>
        </w:tc>
        <w:tc>
          <w:tcPr>
            <w:tcW w:w="1056" w:type="dxa"/>
          </w:tcPr>
          <w:p w:rsidR="007A3248" w:rsidRPr="00AA7C4E" w:rsidRDefault="007A3248" w:rsidP="00116662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3" w:type="dxa"/>
            <w:gridSpan w:val="2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15-17</w:t>
            </w: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24сдют </w:t>
            </w:r>
          </w:p>
        </w:tc>
      </w:tr>
      <w:tr w:rsidR="007A3248" w:rsidRPr="00AA7C4E" w:rsidTr="00193721">
        <w:trPr>
          <w:gridAfter w:val="2"/>
          <w:wAfter w:w="11735" w:type="dxa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7</w:t>
            </w:r>
          </w:p>
        </w:tc>
        <w:tc>
          <w:tcPr>
            <w:tcW w:w="1981" w:type="dxa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Сп.тур.об.Многоборец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AA7C4E">
                <w:rPr>
                  <w:rFonts w:ascii="Times New Roman" w:hAnsi="Times New Roman"/>
                </w:rPr>
                <w:t>1 г</w:t>
              </w:r>
            </w:smartTag>
            <w:r w:rsidRPr="00AA7C4E">
              <w:rPr>
                <w:rFonts w:ascii="Times New Roman" w:hAnsi="Times New Roman"/>
              </w:rPr>
              <w:t>.о</w:t>
            </w:r>
          </w:p>
        </w:tc>
        <w:tc>
          <w:tcPr>
            <w:tcW w:w="1980" w:type="dxa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Хатанов Д.В.</w:t>
            </w:r>
          </w:p>
        </w:tc>
        <w:tc>
          <w:tcPr>
            <w:tcW w:w="561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83" w:type="dxa"/>
            <w:gridSpan w:val="3"/>
          </w:tcPr>
          <w:p w:rsidR="007A3248" w:rsidRPr="00AA7C4E" w:rsidRDefault="007A3248" w:rsidP="00805060">
            <w:pPr>
              <w:spacing w:line="240" w:lineRule="auto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СОШ №124 с\з</w:t>
            </w:r>
          </w:p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3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14-16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14-16</w:t>
            </w:r>
          </w:p>
        </w:tc>
        <w:tc>
          <w:tcPr>
            <w:tcW w:w="1056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3" w:type="dxa"/>
            <w:gridSpan w:val="2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E3062C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60сдют </w:t>
            </w:r>
          </w:p>
        </w:tc>
      </w:tr>
      <w:tr w:rsidR="007A3248" w:rsidRPr="00AA7C4E" w:rsidTr="00193721">
        <w:trPr>
          <w:gridAfter w:val="2"/>
          <w:wAfter w:w="11735" w:type="dxa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81" w:type="dxa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Сп.тур.об.Многоборец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AA7C4E">
                <w:rPr>
                  <w:rFonts w:ascii="Times New Roman" w:hAnsi="Times New Roman"/>
                </w:rPr>
                <w:t>1 г</w:t>
              </w:r>
            </w:smartTag>
            <w:r w:rsidRPr="00AA7C4E">
              <w:rPr>
                <w:rFonts w:ascii="Times New Roman" w:hAnsi="Times New Roman"/>
              </w:rPr>
              <w:t>.о</w:t>
            </w:r>
          </w:p>
        </w:tc>
        <w:tc>
          <w:tcPr>
            <w:tcW w:w="1980" w:type="dxa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Хатанов Д.В.</w:t>
            </w:r>
          </w:p>
        </w:tc>
        <w:tc>
          <w:tcPr>
            <w:tcW w:w="561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83" w:type="dxa"/>
            <w:gridSpan w:val="3"/>
          </w:tcPr>
          <w:p w:rsidR="007A3248" w:rsidRPr="00AA7C4E" w:rsidRDefault="007A3248">
            <w:r w:rsidRPr="00AA7C4E">
              <w:rPr>
                <w:rFonts w:ascii="Times New Roman" w:hAnsi="Times New Roman"/>
              </w:rPr>
              <w:t>СОШ №124 с\з</w:t>
            </w:r>
          </w:p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3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16-18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6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3" w:type="dxa"/>
            <w:gridSpan w:val="2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14-16</w:t>
            </w:r>
          </w:p>
        </w:tc>
        <w:tc>
          <w:tcPr>
            <w:tcW w:w="131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61сдют </w:t>
            </w:r>
          </w:p>
        </w:tc>
      </w:tr>
      <w:tr w:rsidR="007A3248" w:rsidRPr="00AA7C4E" w:rsidTr="00193721">
        <w:trPr>
          <w:gridAfter w:val="2"/>
          <w:wAfter w:w="11735" w:type="dxa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81" w:type="dxa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Сп.тур.об.Многоборец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AA7C4E">
                <w:rPr>
                  <w:rFonts w:ascii="Times New Roman" w:hAnsi="Times New Roman"/>
                </w:rPr>
                <w:t>1 г</w:t>
              </w:r>
            </w:smartTag>
            <w:r w:rsidRPr="00AA7C4E">
              <w:rPr>
                <w:rFonts w:ascii="Times New Roman" w:hAnsi="Times New Roman"/>
              </w:rPr>
              <w:t>.о</w:t>
            </w:r>
          </w:p>
        </w:tc>
        <w:tc>
          <w:tcPr>
            <w:tcW w:w="1980" w:type="dxa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Хатанов Д.В.</w:t>
            </w:r>
          </w:p>
        </w:tc>
        <w:tc>
          <w:tcPr>
            <w:tcW w:w="561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83" w:type="dxa"/>
            <w:gridSpan w:val="3"/>
          </w:tcPr>
          <w:p w:rsidR="007A3248" w:rsidRPr="00AA7C4E" w:rsidRDefault="007A3248">
            <w:r w:rsidRPr="00AA7C4E">
              <w:rPr>
                <w:rFonts w:ascii="Times New Roman" w:hAnsi="Times New Roman"/>
              </w:rPr>
              <w:t>СОШ №124 с\з</w:t>
            </w:r>
          </w:p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3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4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16-18</w:t>
            </w:r>
          </w:p>
        </w:tc>
        <w:tc>
          <w:tcPr>
            <w:tcW w:w="1056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3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16-18</w:t>
            </w:r>
          </w:p>
        </w:tc>
        <w:tc>
          <w:tcPr>
            <w:tcW w:w="131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62сдют</w:t>
            </w:r>
          </w:p>
        </w:tc>
      </w:tr>
      <w:tr w:rsidR="007A3248" w:rsidRPr="00AA7C4E" w:rsidTr="00193721">
        <w:trPr>
          <w:gridAfter w:val="2"/>
          <w:wAfter w:w="11735" w:type="dxa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8</w:t>
            </w:r>
          </w:p>
        </w:tc>
        <w:tc>
          <w:tcPr>
            <w:tcW w:w="1981" w:type="dxa"/>
          </w:tcPr>
          <w:p w:rsidR="007A3248" w:rsidRPr="00AA7C4E" w:rsidRDefault="007A3248" w:rsidP="00725D2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Юный краевед </w:t>
            </w:r>
          </w:p>
          <w:p w:rsidR="007A3248" w:rsidRPr="00AA7C4E" w:rsidRDefault="007A3248" w:rsidP="00725D26">
            <w:pPr>
              <w:pStyle w:val="NoSpacing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1 г"/>
              </w:smartTagPr>
              <w:r w:rsidRPr="00AA7C4E">
                <w:rPr>
                  <w:rFonts w:ascii="Times New Roman" w:hAnsi="Times New Roman"/>
                </w:rPr>
                <w:t>1 г</w:t>
              </w:r>
            </w:smartTag>
            <w:r w:rsidRPr="00AA7C4E">
              <w:rPr>
                <w:rFonts w:ascii="Times New Roman" w:hAnsi="Times New Roman"/>
              </w:rPr>
              <w:t>.о</w:t>
            </w:r>
          </w:p>
        </w:tc>
        <w:tc>
          <w:tcPr>
            <w:tcW w:w="1980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Насыйрова Г.Ф.</w:t>
            </w:r>
          </w:p>
        </w:tc>
        <w:tc>
          <w:tcPr>
            <w:tcW w:w="561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83" w:type="dxa"/>
            <w:gridSpan w:val="3"/>
          </w:tcPr>
          <w:p w:rsidR="007A3248" w:rsidRPr="00AA7C4E" w:rsidRDefault="007A3248" w:rsidP="00805060">
            <w:pPr>
              <w:spacing w:line="240" w:lineRule="auto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Лицей №110 к.36.В среду с\з</w:t>
            </w:r>
          </w:p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8-10</w:t>
            </w:r>
          </w:p>
        </w:tc>
        <w:tc>
          <w:tcPr>
            <w:tcW w:w="1133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8-10</w:t>
            </w:r>
          </w:p>
        </w:tc>
        <w:tc>
          <w:tcPr>
            <w:tcW w:w="1056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213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1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37сдют </w:t>
            </w:r>
          </w:p>
        </w:tc>
      </w:tr>
      <w:tr w:rsidR="007A3248" w:rsidRPr="00AA7C4E" w:rsidTr="00193721">
        <w:trPr>
          <w:gridAfter w:val="2"/>
          <w:wAfter w:w="11735" w:type="dxa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9</w:t>
            </w:r>
          </w:p>
        </w:tc>
        <w:tc>
          <w:tcPr>
            <w:tcW w:w="1981" w:type="dxa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Пешеходный туризм 1г.о</w:t>
            </w:r>
          </w:p>
        </w:tc>
        <w:tc>
          <w:tcPr>
            <w:tcW w:w="1980" w:type="dxa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Тимергалиев Д.М.</w:t>
            </w:r>
          </w:p>
        </w:tc>
        <w:tc>
          <w:tcPr>
            <w:tcW w:w="561" w:type="dxa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83" w:type="dxa"/>
            <w:gridSpan w:val="3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СОШ №72 с\з</w:t>
            </w:r>
          </w:p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3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9-11</w:t>
            </w:r>
          </w:p>
        </w:tc>
        <w:tc>
          <w:tcPr>
            <w:tcW w:w="1134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6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9.45-11.45</w:t>
            </w:r>
          </w:p>
        </w:tc>
        <w:tc>
          <w:tcPr>
            <w:tcW w:w="1213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1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49017B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52сдют </w:t>
            </w:r>
          </w:p>
        </w:tc>
      </w:tr>
      <w:tr w:rsidR="007A3248" w:rsidRPr="00AA7C4E" w:rsidTr="00193721">
        <w:trPr>
          <w:gridAfter w:val="2"/>
          <w:wAfter w:w="11735" w:type="dxa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81" w:type="dxa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Пешеходный туризм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AA7C4E">
                <w:rPr>
                  <w:rFonts w:ascii="Times New Roman" w:hAnsi="Times New Roman"/>
                </w:rPr>
                <w:t>3 г</w:t>
              </w:r>
            </w:smartTag>
            <w:r w:rsidRPr="00AA7C4E">
              <w:rPr>
                <w:rFonts w:ascii="Times New Roman" w:hAnsi="Times New Roman"/>
              </w:rPr>
              <w:t>.о</w:t>
            </w:r>
          </w:p>
        </w:tc>
        <w:tc>
          <w:tcPr>
            <w:tcW w:w="1980" w:type="dxa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Тимергалиев Д.М.</w:t>
            </w:r>
          </w:p>
        </w:tc>
        <w:tc>
          <w:tcPr>
            <w:tcW w:w="561" w:type="dxa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83" w:type="dxa"/>
            <w:gridSpan w:val="3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СОШ №72 с\з</w:t>
            </w:r>
          </w:p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14-16</w:t>
            </w:r>
          </w:p>
        </w:tc>
        <w:tc>
          <w:tcPr>
            <w:tcW w:w="1133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6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3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16-18</w:t>
            </w:r>
          </w:p>
        </w:tc>
        <w:tc>
          <w:tcPr>
            <w:tcW w:w="131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49017B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53сдют </w:t>
            </w:r>
          </w:p>
        </w:tc>
      </w:tr>
      <w:tr w:rsidR="007A3248" w:rsidRPr="00AA7C4E" w:rsidTr="00193721">
        <w:trPr>
          <w:gridAfter w:val="2"/>
          <w:wAfter w:w="11735" w:type="dxa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81" w:type="dxa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Пешеходный туризм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AA7C4E">
                <w:rPr>
                  <w:rFonts w:ascii="Times New Roman" w:hAnsi="Times New Roman"/>
                </w:rPr>
                <w:t>3 г</w:t>
              </w:r>
            </w:smartTag>
            <w:r w:rsidRPr="00AA7C4E">
              <w:rPr>
                <w:rFonts w:ascii="Times New Roman" w:hAnsi="Times New Roman"/>
              </w:rPr>
              <w:t>.о</w:t>
            </w:r>
          </w:p>
        </w:tc>
        <w:tc>
          <w:tcPr>
            <w:tcW w:w="1980" w:type="dxa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Тимергалиев Д.М.</w:t>
            </w:r>
          </w:p>
        </w:tc>
        <w:tc>
          <w:tcPr>
            <w:tcW w:w="561" w:type="dxa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83" w:type="dxa"/>
            <w:gridSpan w:val="3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СОШ №72 с\з</w:t>
            </w:r>
            <w:r w:rsidRPr="00AA7C4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3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4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14-16</w:t>
            </w:r>
          </w:p>
        </w:tc>
        <w:tc>
          <w:tcPr>
            <w:tcW w:w="1056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3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14-16</w:t>
            </w:r>
          </w:p>
        </w:tc>
        <w:tc>
          <w:tcPr>
            <w:tcW w:w="131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49017B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54сдют </w:t>
            </w:r>
          </w:p>
        </w:tc>
      </w:tr>
      <w:tr w:rsidR="007A3248" w:rsidRPr="00AA7C4E" w:rsidTr="00193721">
        <w:trPr>
          <w:gridAfter w:val="2"/>
          <w:wAfter w:w="11735" w:type="dxa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10</w:t>
            </w:r>
          </w:p>
        </w:tc>
        <w:tc>
          <w:tcPr>
            <w:tcW w:w="1981" w:type="dxa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Юные экскурсоводы 1г.о</w:t>
            </w:r>
          </w:p>
        </w:tc>
        <w:tc>
          <w:tcPr>
            <w:tcW w:w="1980" w:type="dxa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Гильмутдинова Л.Х.</w:t>
            </w:r>
          </w:p>
        </w:tc>
        <w:tc>
          <w:tcPr>
            <w:tcW w:w="561" w:type="dxa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83" w:type="dxa"/>
            <w:gridSpan w:val="3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Гимн №141, к.318</w:t>
            </w:r>
          </w:p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14.15-16.15</w:t>
            </w:r>
          </w:p>
        </w:tc>
        <w:tc>
          <w:tcPr>
            <w:tcW w:w="1133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6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3" w:type="dxa"/>
            <w:gridSpan w:val="2"/>
          </w:tcPr>
          <w:p w:rsidR="007A3248" w:rsidRPr="00AA7C4E" w:rsidRDefault="007A3248" w:rsidP="000E0622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14.15-16.15</w:t>
            </w:r>
          </w:p>
        </w:tc>
        <w:tc>
          <w:tcPr>
            <w:tcW w:w="131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49017B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17сдют </w:t>
            </w:r>
          </w:p>
        </w:tc>
      </w:tr>
      <w:tr w:rsidR="007A3248" w:rsidRPr="00AA7C4E" w:rsidTr="00193721">
        <w:trPr>
          <w:gridAfter w:val="2"/>
          <w:wAfter w:w="11735" w:type="dxa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81" w:type="dxa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Юные экскурсоводы 2г.о</w:t>
            </w:r>
          </w:p>
        </w:tc>
        <w:tc>
          <w:tcPr>
            <w:tcW w:w="1980" w:type="dxa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Гильмутдинова Л.Х.</w:t>
            </w:r>
          </w:p>
        </w:tc>
        <w:tc>
          <w:tcPr>
            <w:tcW w:w="561" w:type="dxa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83" w:type="dxa"/>
            <w:gridSpan w:val="3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Гимн №141, к.318</w:t>
            </w:r>
          </w:p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16.15-18.15</w:t>
            </w:r>
          </w:p>
        </w:tc>
        <w:tc>
          <w:tcPr>
            <w:tcW w:w="1133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14.15-16.15</w:t>
            </w:r>
          </w:p>
        </w:tc>
        <w:tc>
          <w:tcPr>
            <w:tcW w:w="1056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3" w:type="dxa"/>
            <w:gridSpan w:val="2"/>
          </w:tcPr>
          <w:p w:rsidR="007A3248" w:rsidRPr="00AA7C4E" w:rsidRDefault="007A3248" w:rsidP="000E0622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18сдют </w:t>
            </w:r>
          </w:p>
        </w:tc>
      </w:tr>
      <w:tr w:rsidR="007A3248" w:rsidRPr="00AA7C4E" w:rsidTr="00193721">
        <w:trPr>
          <w:gridAfter w:val="2"/>
          <w:wAfter w:w="11735" w:type="dxa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81" w:type="dxa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Юные экскурсоводы 2г.о</w:t>
            </w:r>
          </w:p>
        </w:tc>
        <w:tc>
          <w:tcPr>
            <w:tcW w:w="1980" w:type="dxa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Гильмутдинова Л.Х.</w:t>
            </w:r>
          </w:p>
        </w:tc>
        <w:tc>
          <w:tcPr>
            <w:tcW w:w="561" w:type="dxa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83" w:type="dxa"/>
            <w:gridSpan w:val="3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Гимн №141, к.318</w:t>
            </w:r>
          </w:p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16.15-18.15</w:t>
            </w:r>
          </w:p>
        </w:tc>
        <w:tc>
          <w:tcPr>
            <w:tcW w:w="1056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3" w:type="dxa"/>
            <w:gridSpan w:val="2"/>
          </w:tcPr>
          <w:p w:rsidR="007A3248" w:rsidRPr="00AA7C4E" w:rsidRDefault="007A3248" w:rsidP="000E0622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16.15-18.15</w:t>
            </w:r>
          </w:p>
        </w:tc>
        <w:tc>
          <w:tcPr>
            <w:tcW w:w="131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19сдют </w:t>
            </w:r>
          </w:p>
        </w:tc>
      </w:tr>
      <w:tr w:rsidR="007A3248" w:rsidRPr="00AA7C4E" w:rsidTr="00193721">
        <w:trPr>
          <w:gridAfter w:val="2"/>
          <w:wAfter w:w="11735" w:type="dxa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11</w:t>
            </w:r>
          </w:p>
        </w:tc>
        <w:tc>
          <w:tcPr>
            <w:tcW w:w="1981" w:type="dxa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Юные экскурсоводы1 г.о</w:t>
            </w:r>
          </w:p>
        </w:tc>
        <w:tc>
          <w:tcPr>
            <w:tcW w:w="1980" w:type="dxa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Науметова Г.Р.</w:t>
            </w:r>
          </w:p>
        </w:tc>
        <w:tc>
          <w:tcPr>
            <w:tcW w:w="561" w:type="dxa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83" w:type="dxa"/>
            <w:gridSpan w:val="3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Гимн №141 к.319</w:t>
            </w:r>
          </w:p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3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4" w:type="dxa"/>
          </w:tcPr>
          <w:p w:rsidR="007A3248" w:rsidRPr="00AA7C4E" w:rsidRDefault="007A3248" w:rsidP="002332EA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6" w:type="dxa"/>
          </w:tcPr>
          <w:p w:rsidR="007A3248" w:rsidRPr="00AA7C4E" w:rsidRDefault="007A3248" w:rsidP="007B73E2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14.15-16.15</w:t>
            </w:r>
          </w:p>
        </w:tc>
        <w:tc>
          <w:tcPr>
            <w:tcW w:w="1213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16.15-18.15</w:t>
            </w:r>
          </w:p>
        </w:tc>
        <w:tc>
          <w:tcPr>
            <w:tcW w:w="131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AA7C4E">
              <w:rPr>
                <w:rFonts w:ascii="Times New Roman" w:hAnsi="Times New Roman"/>
                <w:sz w:val="20"/>
                <w:szCs w:val="20"/>
              </w:rPr>
              <w:t xml:space="preserve">30сдют </w:t>
            </w:r>
          </w:p>
        </w:tc>
      </w:tr>
      <w:tr w:rsidR="007A3248" w:rsidRPr="00AA7C4E" w:rsidTr="00193721">
        <w:trPr>
          <w:gridAfter w:val="2"/>
          <w:wAfter w:w="11735" w:type="dxa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81" w:type="dxa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Юные экскурсоводы 2г.о</w:t>
            </w:r>
          </w:p>
        </w:tc>
        <w:tc>
          <w:tcPr>
            <w:tcW w:w="1980" w:type="dxa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Науметова Г.Р.</w:t>
            </w:r>
          </w:p>
        </w:tc>
        <w:tc>
          <w:tcPr>
            <w:tcW w:w="561" w:type="dxa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83" w:type="dxa"/>
            <w:gridSpan w:val="3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Гимн №141, к.319</w:t>
            </w:r>
          </w:p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3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4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16.15-18.15</w:t>
            </w:r>
          </w:p>
        </w:tc>
        <w:tc>
          <w:tcPr>
            <w:tcW w:w="1056" w:type="dxa"/>
          </w:tcPr>
          <w:p w:rsidR="007A3248" w:rsidRPr="00AA7C4E" w:rsidRDefault="007A3248" w:rsidP="007B73E2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3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14.15-16.15</w:t>
            </w:r>
          </w:p>
        </w:tc>
        <w:tc>
          <w:tcPr>
            <w:tcW w:w="131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AA7C4E">
              <w:rPr>
                <w:rFonts w:ascii="Times New Roman" w:hAnsi="Times New Roman"/>
                <w:sz w:val="20"/>
                <w:szCs w:val="20"/>
              </w:rPr>
              <w:t xml:space="preserve">31сдют </w:t>
            </w:r>
          </w:p>
        </w:tc>
      </w:tr>
      <w:tr w:rsidR="007A3248" w:rsidRPr="00AA7C4E" w:rsidTr="00193721">
        <w:trPr>
          <w:gridAfter w:val="2"/>
          <w:wAfter w:w="11735" w:type="dxa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81" w:type="dxa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Юные экскурсоводы2г.о</w:t>
            </w:r>
          </w:p>
        </w:tc>
        <w:tc>
          <w:tcPr>
            <w:tcW w:w="1980" w:type="dxa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Науметова Г.Р.</w:t>
            </w:r>
          </w:p>
        </w:tc>
        <w:tc>
          <w:tcPr>
            <w:tcW w:w="561" w:type="dxa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83" w:type="dxa"/>
            <w:gridSpan w:val="3"/>
          </w:tcPr>
          <w:p w:rsidR="007A3248" w:rsidRPr="00AA7C4E" w:rsidRDefault="007A3248" w:rsidP="00F0507A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Гимн 141, к.319</w:t>
            </w:r>
          </w:p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3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4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14.15-16.15</w:t>
            </w:r>
          </w:p>
        </w:tc>
        <w:tc>
          <w:tcPr>
            <w:tcW w:w="1056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16.15-18.15</w:t>
            </w:r>
          </w:p>
        </w:tc>
        <w:tc>
          <w:tcPr>
            <w:tcW w:w="1213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32сдют </w:t>
            </w:r>
          </w:p>
        </w:tc>
      </w:tr>
      <w:tr w:rsidR="007A3248" w:rsidRPr="00AA7C4E" w:rsidTr="00193721">
        <w:trPr>
          <w:gridAfter w:val="2"/>
          <w:wAfter w:w="11735" w:type="dxa"/>
        </w:trPr>
        <w:tc>
          <w:tcPr>
            <w:tcW w:w="466" w:type="dxa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12</w:t>
            </w:r>
          </w:p>
        </w:tc>
        <w:tc>
          <w:tcPr>
            <w:tcW w:w="1981" w:type="dxa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Историческое краеведение 1г.о.</w:t>
            </w:r>
          </w:p>
        </w:tc>
        <w:tc>
          <w:tcPr>
            <w:tcW w:w="1980" w:type="dxa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Миллер В.С.</w:t>
            </w:r>
          </w:p>
        </w:tc>
        <w:tc>
          <w:tcPr>
            <w:tcW w:w="561" w:type="dxa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83" w:type="dxa"/>
            <w:gridSpan w:val="3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СОШ №72, к.7</w:t>
            </w:r>
          </w:p>
        </w:tc>
        <w:tc>
          <w:tcPr>
            <w:tcW w:w="426" w:type="dxa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14.20-16.20</w:t>
            </w:r>
          </w:p>
        </w:tc>
        <w:tc>
          <w:tcPr>
            <w:tcW w:w="1133" w:type="dxa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13.10-15.10</w:t>
            </w:r>
          </w:p>
        </w:tc>
        <w:tc>
          <w:tcPr>
            <w:tcW w:w="1056" w:type="dxa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3" w:type="dxa"/>
            <w:gridSpan w:val="2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4" w:type="dxa"/>
            <w:gridSpan w:val="2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671" w:type="dxa"/>
            <w:gridSpan w:val="2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27сдют 5кл</w:t>
            </w:r>
          </w:p>
        </w:tc>
      </w:tr>
      <w:tr w:rsidR="007A3248" w:rsidRPr="00AA7C4E" w:rsidTr="00193721">
        <w:trPr>
          <w:gridAfter w:val="2"/>
          <w:wAfter w:w="11735" w:type="dxa"/>
        </w:trPr>
        <w:tc>
          <w:tcPr>
            <w:tcW w:w="466" w:type="dxa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81" w:type="dxa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Историческое краеведение1г.о.</w:t>
            </w:r>
          </w:p>
        </w:tc>
        <w:tc>
          <w:tcPr>
            <w:tcW w:w="1980" w:type="dxa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Миллер В.С.</w:t>
            </w:r>
          </w:p>
        </w:tc>
        <w:tc>
          <w:tcPr>
            <w:tcW w:w="561" w:type="dxa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83" w:type="dxa"/>
            <w:gridSpan w:val="3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СОШ №72, к7</w:t>
            </w:r>
          </w:p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к.26 пят</w:t>
            </w:r>
          </w:p>
        </w:tc>
        <w:tc>
          <w:tcPr>
            <w:tcW w:w="426" w:type="dxa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12.20-14.20</w:t>
            </w:r>
          </w:p>
        </w:tc>
        <w:tc>
          <w:tcPr>
            <w:tcW w:w="1133" w:type="dxa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6" w:type="dxa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3" w:type="dxa"/>
            <w:gridSpan w:val="2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11.45-13.45</w:t>
            </w:r>
          </w:p>
        </w:tc>
        <w:tc>
          <w:tcPr>
            <w:tcW w:w="1314" w:type="dxa"/>
            <w:gridSpan w:val="2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671" w:type="dxa"/>
            <w:gridSpan w:val="2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28сдют 8кл</w:t>
            </w:r>
          </w:p>
        </w:tc>
      </w:tr>
      <w:tr w:rsidR="007A3248" w:rsidRPr="00AA7C4E" w:rsidTr="00193721">
        <w:trPr>
          <w:gridAfter w:val="2"/>
          <w:wAfter w:w="11735" w:type="dxa"/>
        </w:trPr>
        <w:tc>
          <w:tcPr>
            <w:tcW w:w="466" w:type="dxa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13</w:t>
            </w:r>
          </w:p>
        </w:tc>
        <w:tc>
          <w:tcPr>
            <w:tcW w:w="1981" w:type="dxa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Историческое краеведение1г.о.</w:t>
            </w:r>
          </w:p>
        </w:tc>
        <w:tc>
          <w:tcPr>
            <w:tcW w:w="1980" w:type="dxa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Корнеева Е.В.</w:t>
            </w:r>
          </w:p>
        </w:tc>
        <w:tc>
          <w:tcPr>
            <w:tcW w:w="561" w:type="dxa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83" w:type="dxa"/>
            <w:gridSpan w:val="3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СОШ №72, к.28</w:t>
            </w:r>
          </w:p>
        </w:tc>
        <w:tc>
          <w:tcPr>
            <w:tcW w:w="426" w:type="dxa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10.50-12.50</w:t>
            </w:r>
          </w:p>
        </w:tc>
        <w:tc>
          <w:tcPr>
            <w:tcW w:w="1133" w:type="dxa"/>
          </w:tcPr>
          <w:p w:rsidR="007A3248" w:rsidRPr="00AA7C4E" w:rsidRDefault="007A3248" w:rsidP="00610204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A3248" w:rsidRPr="00AA7C4E" w:rsidRDefault="007A3248" w:rsidP="00610204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6" w:type="dxa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3" w:type="dxa"/>
            <w:gridSpan w:val="2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10.50-12.50</w:t>
            </w:r>
          </w:p>
        </w:tc>
        <w:tc>
          <w:tcPr>
            <w:tcW w:w="1314" w:type="dxa"/>
            <w:gridSpan w:val="2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1" w:type="dxa"/>
            <w:gridSpan w:val="2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29сдют</w:t>
            </w:r>
          </w:p>
        </w:tc>
      </w:tr>
      <w:tr w:rsidR="007A3248" w:rsidRPr="00AA7C4E" w:rsidTr="00193721">
        <w:trPr>
          <w:gridAfter w:val="2"/>
          <w:wAfter w:w="11735" w:type="dxa"/>
        </w:trPr>
        <w:tc>
          <w:tcPr>
            <w:tcW w:w="466" w:type="dxa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81" w:type="dxa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Историческое краеведение1г.о.</w:t>
            </w:r>
          </w:p>
        </w:tc>
        <w:tc>
          <w:tcPr>
            <w:tcW w:w="1980" w:type="dxa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Корнеева Е.В.</w:t>
            </w:r>
          </w:p>
        </w:tc>
        <w:tc>
          <w:tcPr>
            <w:tcW w:w="561" w:type="dxa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83" w:type="dxa"/>
            <w:gridSpan w:val="3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СОШ №72, к.7, 28</w:t>
            </w:r>
          </w:p>
        </w:tc>
        <w:tc>
          <w:tcPr>
            <w:tcW w:w="426" w:type="dxa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6" w:type="dxa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10.50-12.50</w:t>
            </w:r>
          </w:p>
        </w:tc>
        <w:tc>
          <w:tcPr>
            <w:tcW w:w="1213" w:type="dxa"/>
            <w:gridSpan w:val="2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4" w:type="dxa"/>
            <w:gridSpan w:val="2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10.50-12.50</w:t>
            </w:r>
          </w:p>
        </w:tc>
        <w:tc>
          <w:tcPr>
            <w:tcW w:w="671" w:type="dxa"/>
            <w:gridSpan w:val="2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67сдют</w:t>
            </w:r>
          </w:p>
        </w:tc>
      </w:tr>
      <w:tr w:rsidR="007A3248" w:rsidRPr="00AA7C4E" w:rsidTr="00193721">
        <w:trPr>
          <w:gridAfter w:val="2"/>
          <w:wAfter w:w="11735" w:type="dxa"/>
        </w:trPr>
        <w:tc>
          <w:tcPr>
            <w:tcW w:w="466" w:type="dxa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14</w:t>
            </w:r>
          </w:p>
        </w:tc>
        <w:tc>
          <w:tcPr>
            <w:tcW w:w="1981" w:type="dxa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Юные краеведы-искусствоведы1г.о</w:t>
            </w:r>
          </w:p>
        </w:tc>
        <w:tc>
          <w:tcPr>
            <w:tcW w:w="1980" w:type="dxa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Агмалова Г.Ф.</w:t>
            </w:r>
          </w:p>
        </w:tc>
        <w:tc>
          <w:tcPr>
            <w:tcW w:w="561" w:type="dxa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83" w:type="dxa"/>
            <w:gridSpan w:val="3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Гимн.№140, к.21</w:t>
            </w:r>
          </w:p>
        </w:tc>
        <w:tc>
          <w:tcPr>
            <w:tcW w:w="426" w:type="dxa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14.05-16.05</w:t>
            </w:r>
          </w:p>
        </w:tc>
        <w:tc>
          <w:tcPr>
            <w:tcW w:w="1133" w:type="dxa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13-15</w:t>
            </w:r>
          </w:p>
        </w:tc>
        <w:tc>
          <w:tcPr>
            <w:tcW w:w="1056" w:type="dxa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213" w:type="dxa"/>
            <w:gridSpan w:val="2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14" w:type="dxa"/>
            <w:gridSpan w:val="2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671" w:type="dxa"/>
            <w:gridSpan w:val="2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20сдют</w:t>
            </w:r>
          </w:p>
        </w:tc>
      </w:tr>
      <w:tr w:rsidR="007A3248" w:rsidRPr="00AA7C4E" w:rsidTr="00193721">
        <w:trPr>
          <w:gridAfter w:val="2"/>
          <w:wAfter w:w="11735" w:type="dxa"/>
        </w:trPr>
        <w:tc>
          <w:tcPr>
            <w:tcW w:w="466" w:type="dxa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81" w:type="dxa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Юные краеведы-искусствоведы1г.о</w:t>
            </w:r>
          </w:p>
        </w:tc>
        <w:tc>
          <w:tcPr>
            <w:tcW w:w="1980" w:type="dxa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Агмалова Г.Ф.</w:t>
            </w:r>
          </w:p>
        </w:tc>
        <w:tc>
          <w:tcPr>
            <w:tcW w:w="561" w:type="dxa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83" w:type="dxa"/>
            <w:gridSpan w:val="3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Гимн.№140, к.21</w:t>
            </w:r>
          </w:p>
        </w:tc>
        <w:tc>
          <w:tcPr>
            <w:tcW w:w="426" w:type="dxa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12-14</w:t>
            </w:r>
          </w:p>
        </w:tc>
        <w:tc>
          <w:tcPr>
            <w:tcW w:w="1133" w:type="dxa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6" w:type="dxa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3" w:type="dxa"/>
            <w:gridSpan w:val="2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13-15</w:t>
            </w:r>
          </w:p>
        </w:tc>
        <w:tc>
          <w:tcPr>
            <w:tcW w:w="1314" w:type="dxa"/>
            <w:gridSpan w:val="2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671" w:type="dxa"/>
            <w:gridSpan w:val="2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22сдют</w:t>
            </w:r>
          </w:p>
        </w:tc>
      </w:tr>
      <w:tr w:rsidR="007A3248" w:rsidRPr="00AA7C4E" w:rsidTr="00193721">
        <w:trPr>
          <w:gridAfter w:val="2"/>
          <w:wAfter w:w="11735" w:type="dxa"/>
          <w:cantSplit/>
          <w:trHeight w:val="569"/>
        </w:trPr>
        <w:tc>
          <w:tcPr>
            <w:tcW w:w="15986" w:type="dxa"/>
            <w:gridSpan w:val="20"/>
            <w:shd w:val="clear" w:color="auto" w:fill="FFFF00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  <w:i/>
              </w:rPr>
            </w:pPr>
          </w:p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b/>
                <w:i/>
              </w:rPr>
            </w:pPr>
            <w:r w:rsidRPr="00AA7C4E">
              <w:rPr>
                <w:rFonts w:ascii="Times New Roman" w:hAnsi="Times New Roman"/>
                <w:b/>
                <w:i/>
              </w:rPr>
              <w:t>Естественнонаучное  направление</w:t>
            </w:r>
          </w:p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7A3248" w:rsidRPr="00AA7C4E" w:rsidTr="00193721">
        <w:trPr>
          <w:gridAfter w:val="1"/>
          <w:wAfter w:w="11727" w:type="dxa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15</w:t>
            </w:r>
          </w:p>
        </w:tc>
        <w:tc>
          <w:tcPr>
            <w:tcW w:w="1981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Основы экологического права1г.о.</w:t>
            </w:r>
          </w:p>
        </w:tc>
        <w:tc>
          <w:tcPr>
            <w:tcW w:w="1980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Садыкова А.Р.</w:t>
            </w:r>
          </w:p>
        </w:tc>
        <w:tc>
          <w:tcPr>
            <w:tcW w:w="678" w:type="dxa"/>
            <w:gridSpan w:val="3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6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СОШ №72</w:t>
            </w:r>
          </w:p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к.7</w:t>
            </w:r>
          </w:p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gridSpan w:val="2"/>
          </w:tcPr>
          <w:p w:rsidR="007A3248" w:rsidRPr="00AA7C4E" w:rsidRDefault="007A3248" w:rsidP="00EF370F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3" w:type="dxa"/>
            <w:gridSpan w:val="2"/>
            <w:shd w:val="clear" w:color="auto" w:fill="FFFFFF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12.45-14.45</w:t>
            </w:r>
          </w:p>
        </w:tc>
        <w:tc>
          <w:tcPr>
            <w:tcW w:w="1314" w:type="dxa"/>
            <w:gridSpan w:val="2"/>
          </w:tcPr>
          <w:p w:rsidR="007A3248" w:rsidRPr="00AA7C4E" w:rsidRDefault="007A3248" w:rsidP="001C6F1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10-12</w:t>
            </w: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49сдют</w:t>
            </w:r>
          </w:p>
        </w:tc>
      </w:tr>
      <w:tr w:rsidR="007A3248" w:rsidRPr="00AA7C4E" w:rsidTr="00193721">
        <w:trPr>
          <w:gridAfter w:val="1"/>
          <w:wAfter w:w="11727" w:type="dxa"/>
          <w:trHeight w:val="846"/>
        </w:trPr>
        <w:tc>
          <w:tcPr>
            <w:tcW w:w="466" w:type="dxa"/>
          </w:tcPr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81" w:type="dxa"/>
          </w:tcPr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Основы экологического права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AA7C4E">
                <w:rPr>
                  <w:rFonts w:ascii="Times New Roman" w:hAnsi="Times New Roman"/>
                </w:rPr>
                <w:t>3 г</w:t>
              </w:r>
            </w:smartTag>
            <w:r w:rsidRPr="00AA7C4E">
              <w:rPr>
                <w:rFonts w:ascii="Times New Roman" w:hAnsi="Times New Roman"/>
              </w:rPr>
              <w:t>.о.</w:t>
            </w:r>
          </w:p>
        </w:tc>
        <w:tc>
          <w:tcPr>
            <w:tcW w:w="1980" w:type="dxa"/>
          </w:tcPr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Садыкова А.Р.</w:t>
            </w:r>
          </w:p>
        </w:tc>
        <w:tc>
          <w:tcPr>
            <w:tcW w:w="678" w:type="dxa"/>
            <w:gridSpan w:val="3"/>
          </w:tcPr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666" w:type="dxa"/>
          </w:tcPr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СОШ №72</w:t>
            </w:r>
          </w:p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к.7</w:t>
            </w:r>
          </w:p>
        </w:tc>
        <w:tc>
          <w:tcPr>
            <w:tcW w:w="426" w:type="dxa"/>
          </w:tcPr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33" w:type="dxa"/>
          </w:tcPr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064" w:type="dxa"/>
            <w:gridSpan w:val="2"/>
          </w:tcPr>
          <w:p w:rsidR="007A3248" w:rsidRPr="00AA7C4E" w:rsidRDefault="007A3248" w:rsidP="00EF370F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3" w:type="dxa"/>
            <w:gridSpan w:val="2"/>
            <w:shd w:val="clear" w:color="auto" w:fill="FFFFFF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14.45-16.45</w:t>
            </w:r>
          </w:p>
        </w:tc>
        <w:tc>
          <w:tcPr>
            <w:tcW w:w="1314" w:type="dxa"/>
            <w:gridSpan w:val="2"/>
          </w:tcPr>
          <w:p w:rsidR="007A3248" w:rsidRPr="00AA7C4E" w:rsidRDefault="007A3248" w:rsidP="00FA2224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12-14</w:t>
            </w:r>
          </w:p>
        </w:tc>
        <w:tc>
          <w:tcPr>
            <w:tcW w:w="671" w:type="dxa"/>
            <w:gridSpan w:val="2"/>
          </w:tcPr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51сдют </w:t>
            </w:r>
          </w:p>
        </w:tc>
      </w:tr>
      <w:tr w:rsidR="007A3248" w:rsidRPr="00AA7C4E" w:rsidTr="00193721">
        <w:trPr>
          <w:gridAfter w:val="1"/>
          <w:wAfter w:w="11727" w:type="dxa"/>
        </w:trPr>
        <w:tc>
          <w:tcPr>
            <w:tcW w:w="466" w:type="dxa"/>
          </w:tcPr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81" w:type="dxa"/>
          </w:tcPr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Экологическая культура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AA7C4E">
                <w:rPr>
                  <w:rFonts w:ascii="Times New Roman" w:hAnsi="Times New Roman"/>
                </w:rPr>
                <w:t>2 г</w:t>
              </w:r>
            </w:smartTag>
            <w:r w:rsidRPr="00AA7C4E">
              <w:rPr>
                <w:rFonts w:ascii="Times New Roman" w:hAnsi="Times New Roman"/>
              </w:rPr>
              <w:t>.о</w:t>
            </w:r>
          </w:p>
        </w:tc>
        <w:tc>
          <w:tcPr>
            <w:tcW w:w="1980" w:type="dxa"/>
          </w:tcPr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Садыкова А.Р.</w:t>
            </w:r>
          </w:p>
        </w:tc>
        <w:tc>
          <w:tcPr>
            <w:tcW w:w="678" w:type="dxa"/>
            <w:gridSpan w:val="3"/>
          </w:tcPr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666" w:type="dxa"/>
          </w:tcPr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СОШ №72</w:t>
            </w:r>
          </w:p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к.7</w:t>
            </w:r>
          </w:p>
        </w:tc>
        <w:tc>
          <w:tcPr>
            <w:tcW w:w="426" w:type="dxa"/>
          </w:tcPr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33" w:type="dxa"/>
          </w:tcPr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064" w:type="dxa"/>
            <w:gridSpan w:val="2"/>
          </w:tcPr>
          <w:p w:rsidR="007A3248" w:rsidRPr="00AA7C4E" w:rsidRDefault="007A3248" w:rsidP="00EF370F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3" w:type="dxa"/>
            <w:gridSpan w:val="2"/>
            <w:shd w:val="clear" w:color="auto" w:fill="FFFFFF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10.45-12.45</w:t>
            </w:r>
          </w:p>
        </w:tc>
        <w:tc>
          <w:tcPr>
            <w:tcW w:w="1314" w:type="dxa"/>
            <w:gridSpan w:val="2"/>
          </w:tcPr>
          <w:p w:rsidR="007A3248" w:rsidRPr="00AA7C4E" w:rsidRDefault="007A3248" w:rsidP="00FA2224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8-10</w:t>
            </w:r>
          </w:p>
        </w:tc>
        <w:tc>
          <w:tcPr>
            <w:tcW w:w="671" w:type="dxa"/>
            <w:gridSpan w:val="2"/>
          </w:tcPr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50сдют</w:t>
            </w:r>
          </w:p>
        </w:tc>
      </w:tr>
      <w:tr w:rsidR="007A3248" w:rsidRPr="00AA7C4E" w:rsidTr="00193721">
        <w:trPr>
          <w:gridAfter w:val="1"/>
          <w:wAfter w:w="11727" w:type="dxa"/>
          <w:trHeight w:val="849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16</w:t>
            </w:r>
          </w:p>
        </w:tc>
        <w:tc>
          <w:tcPr>
            <w:tcW w:w="1981" w:type="dxa"/>
          </w:tcPr>
          <w:p w:rsidR="007A3248" w:rsidRPr="00AA7C4E" w:rsidRDefault="007A3248" w:rsidP="00805060">
            <w:pPr>
              <w:spacing w:line="240" w:lineRule="auto"/>
            </w:pPr>
            <w:r w:rsidRPr="00AA7C4E">
              <w:rPr>
                <w:rFonts w:ascii="Times New Roman" w:hAnsi="Times New Roman"/>
              </w:rPr>
              <w:t xml:space="preserve">Мы и окружающая среда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AA7C4E">
                <w:rPr>
                  <w:rFonts w:ascii="Times New Roman" w:hAnsi="Times New Roman"/>
                </w:rPr>
                <w:t>2 г</w:t>
              </w:r>
            </w:smartTag>
            <w:r w:rsidRPr="00AA7C4E">
              <w:rPr>
                <w:rFonts w:ascii="Times New Roman" w:hAnsi="Times New Roman"/>
              </w:rPr>
              <w:t>.о</w:t>
            </w:r>
          </w:p>
        </w:tc>
        <w:tc>
          <w:tcPr>
            <w:tcW w:w="1980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Мурдасова Ю.В.</w:t>
            </w:r>
          </w:p>
        </w:tc>
        <w:tc>
          <w:tcPr>
            <w:tcW w:w="678" w:type="dxa"/>
            <w:gridSpan w:val="3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6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СОШ №22, к.13</w:t>
            </w:r>
          </w:p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3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13.15-15.15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13.15-15.15</w:t>
            </w:r>
          </w:p>
        </w:tc>
        <w:tc>
          <w:tcPr>
            <w:tcW w:w="1213" w:type="dxa"/>
            <w:gridSpan w:val="2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1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5сдютэ </w:t>
            </w:r>
          </w:p>
        </w:tc>
      </w:tr>
      <w:tr w:rsidR="007A3248" w:rsidRPr="00AA7C4E" w:rsidTr="00587E24">
        <w:trPr>
          <w:gridAfter w:val="1"/>
          <w:wAfter w:w="11727" w:type="dxa"/>
          <w:trHeight w:val="590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17</w:t>
            </w:r>
          </w:p>
        </w:tc>
        <w:tc>
          <w:tcPr>
            <w:tcW w:w="1981" w:type="dxa"/>
          </w:tcPr>
          <w:p w:rsidR="007A3248" w:rsidRPr="00AA7C4E" w:rsidRDefault="007A3248" w:rsidP="0066674C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Экологическая культура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AA7C4E">
                <w:rPr>
                  <w:rFonts w:ascii="Times New Roman" w:hAnsi="Times New Roman"/>
                </w:rPr>
                <w:t>1 г</w:t>
              </w:r>
            </w:smartTag>
            <w:r w:rsidRPr="00AA7C4E">
              <w:rPr>
                <w:rFonts w:ascii="Times New Roman" w:hAnsi="Times New Roman"/>
              </w:rPr>
              <w:t>.о</w:t>
            </w:r>
          </w:p>
        </w:tc>
        <w:tc>
          <w:tcPr>
            <w:tcW w:w="1980" w:type="dxa"/>
          </w:tcPr>
          <w:p w:rsidR="007A3248" w:rsidRPr="00AA7C4E" w:rsidRDefault="007A3248" w:rsidP="0066674C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Миничкина Т.С.</w:t>
            </w:r>
          </w:p>
        </w:tc>
        <w:tc>
          <w:tcPr>
            <w:tcW w:w="678" w:type="dxa"/>
            <w:gridSpan w:val="3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666" w:type="dxa"/>
          </w:tcPr>
          <w:p w:rsidR="007A3248" w:rsidRPr="00AA7C4E" w:rsidRDefault="007A3248" w:rsidP="00805060">
            <w:pPr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СОШ №175 к.2.01</w:t>
            </w:r>
          </w:p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3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14.30-16.30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13.40-15.40</w:t>
            </w:r>
          </w:p>
        </w:tc>
        <w:tc>
          <w:tcPr>
            <w:tcW w:w="1213" w:type="dxa"/>
            <w:gridSpan w:val="2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25сдют</w:t>
            </w:r>
          </w:p>
        </w:tc>
      </w:tr>
      <w:tr w:rsidR="007A3248" w:rsidRPr="00AA7C4E" w:rsidTr="00587E24">
        <w:trPr>
          <w:gridAfter w:val="1"/>
          <w:wAfter w:w="11727" w:type="dxa"/>
          <w:trHeight w:val="503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81" w:type="dxa"/>
          </w:tcPr>
          <w:p w:rsidR="007A3248" w:rsidRPr="00AA7C4E" w:rsidRDefault="007A3248" w:rsidP="0066674C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Экологическая культура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AA7C4E">
                <w:rPr>
                  <w:rFonts w:ascii="Times New Roman" w:hAnsi="Times New Roman"/>
                </w:rPr>
                <w:t>1 г</w:t>
              </w:r>
            </w:smartTag>
            <w:r w:rsidRPr="00AA7C4E">
              <w:rPr>
                <w:rFonts w:ascii="Times New Roman" w:hAnsi="Times New Roman"/>
              </w:rPr>
              <w:t>.о</w:t>
            </w:r>
          </w:p>
        </w:tc>
        <w:tc>
          <w:tcPr>
            <w:tcW w:w="1980" w:type="dxa"/>
          </w:tcPr>
          <w:p w:rsidR="007A3248" w:rsidRPr="00AA7C4E" w:rsidRDefault="007A3248" w:rsidP="0066674C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Миничкина Т.С.</w:t>
            </w:r>
          </w:p>
        </w:tc>
        <w:tc>
          <w:tcPr>
            <w:tcW w:w="678" w:type="dxa"/>
            <w:gridSpan w:val="3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666" w:type="dxa"/>
          </w:tcPr>
          <w:p w:rsidR="007A3248" w:rsidRPr="00AA7C4E" w:rsidRDefault="007A3248" w:rsidP="00715CE6">
            <w:pPr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СОШ №175 к.2.01</w:t>
            </w:r>
          </w:p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3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13.30-15.30</w:t>
            </w:r>
          </w:p>
        </w:tc>
        <w:tc>
          <w:tcPr>
            <w:tcW w:w="106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3" w:type="dxa"/>
            <w:gridSpan w:val="2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13.40-15.40</w:t>
            </w:r>
          </w:p>
        </w:tc>
        <w:tc>
          <w:tcPr>
            <w:tcW w:w="131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26сдют </w:t>
            </w:r>
          </w:p>
        </w:tc>
      </w:tr>
      <w:tr w:rsidR="007A3248" w:rsidRPr="00AA7C4E" w:rsidTr="00193721">
        <w:trPr>
          <w:gridAfter w:val="1"/>
          <w:wAfter w:w="11727" w:type="dxa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81" w:type="dxa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Экологическая культура</w:t>
            </w:r>
          </w:p>
        </w:tc>
        <w:tc>
          <w:tcPr>
            <w:tcW w:w="1980" w:type="dxa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Миничкина Т.С.</w:t>
            </w:r>
          </w:p>
        </w:tc>
        <w:tc>
          <w:tcPr>
            <w:tcW w:w="678" w:type="dxa"/>
            <w:gridSpan w:val="3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666" w:type="dxa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СОШ№175 к.2.01</w:t>
            </w:r>
          </w:p>
        </w:tc>
        <w:tc>
          <w:tcPr>
            <w:tcW w:w="426" w:type="dxa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3" w:type="dxa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15.30-17.30</w:t>
            </w:r>
          </w:p>
        </w:tc>
        <w:tc>
          <w:tcPr>
            <w:tcW w:w="1064" w:type="dxa"/>
            <w:gridSpan w:val="2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3" w:type="dxa"/>
            <w:gridSpan w:val="2"/>
            <w:shd w:val="clear" w:color="auto" w:fill="FFFFFF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15.40-17.40</w:t>
            </w:r>
          </w:p>
        </w:tc>
        <w:tc>
          <w:tcPr>
            <w:tcW w:w="1314" w:type="dxa"/>
            <w:gridSpan w:val="2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1" w:type="dxa"/>
            <w:gridSpan w:val="2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2сдютэ</w:t>
            </w:r>
          </w:p>
        </w:tc>
      </w:tr>
      <w:tr w:rsidR="007A3248" w:rsidRPr="00AA7C4E" w:rsidTr="00193721">
        <w:trPr>
          <w:gridAfter w:val="1"/>
          <w:wAfter w:w="11727" w:type="dxa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18</w:t>
            </w:r>
          </w:p>
        </w:tc>
        <w:tc>
          <w:tcPr>
            <w:tcW w:w="1981" w:type="dxa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ЭкоЛидер</w:t>
            </w:r>
          </w:p>
        </w:tc>
        <w:tc>
          <w:tcPr>
            <w:tcW w:w="1980" w:type="dxa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Сабирова Г.Р.</w:t>
            </w:r>
          </w:p>
        </w:tc>
        <w:tc>
          <w:tcPr>
            <w:tcW w:w="678" w:type="dxa"/>
            <w:gridSpan w:val="3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666" w:type="dxa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Лицей №149 к.48</w:t>
            </w:r>
          </w:p>
        </w:tc>
        <w:tc>
          <w:tcPr>
            <w:tcW w:w="426" w:type="dxa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14.30-16.30</w:t>
            </w:r>
          </w:p>
        </w:tc>
        <w:tc>
          <w:tcPr>
            <w:tcW w:w="1133" w:type="dxa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gridSpan w:val="2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14.30-16.30</w:t>
            </w:r>
          </w:p>
        </w:tc>
        <w:tc>
          <w:tcPr>
            <w:tcW w:w="1213" w:type="dxa"/>
            <w:gridSpan w:val="2"/>
            <w:shd w:val="clear" w:color="auto" w:fill="FFFFFF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4" w:type="dxa"/>
            <w:gridSpan w:val="2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1" w:type="dxa"/>
            <w:gridSpan w:val="2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3сдютэ</w:t>
            </w:r>
          </w:p>
        </w:tc>
      </w:tr>
      <w:tr w:rsidR="007A3248" w:rsidRPr="00AA7C4E" w:rsidTr="00193721">
        <w:trPr>
          <w:gridAfter w:val="1"/>
          <w:wAfter w:w="11727" w:type="dxa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81" w:type="dxa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ЭкоЛидер</w:t>
            </w:r>
          </w:p>
        </w:tc>
        <w:tc>
          <w:tcPr>
            <w:tcW w:w="1980" w:type="dxa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Сабирова Г.Р.</w:t>
            </w:r>
          </w:p>
        </w:tc>
        <w:tc>
          <w:tcPr>
            <w:tcW w:w="678" w:type="dxa"/>
            <w:gridSpan w:val="3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666" w:type="dxa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Лицей №149 к.48</w:t>
            </w:r>
          </w:p>
        </w:tc>
        <w:tc>
          <w:tcPr>
            <w:tcW w:w="426" w:type="dxa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14.30-16.30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gridSpan w:val="2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3" w:type="dxa"/>
            <w:gridSpan w:val="2"/>
            <w:shd w:val="clear" w:color="auto" w:fill="FFFFFF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14.30-16.30</w:t>
            </w:r>
          </w:p>
        </w:tc>
        <w:tc>
          <w:tcPr>
            <w:tcW w:w="1314" w:type="dxa"/>
            <w:gridSpan w:val="2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1" w:type="dxa"/>
            <w:gridSpan w:val="2"/>
          </w:tcPr>
          <w:p w:rsidR="007A3248" w:rsidRPr="00AA7C4E" w:rsidRDefault="007A3248" w:rsidP="0008336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4сдют</w:t>
            </w:r>
          </w:p>
        </w:tc>
      </w:tr>
      <w:tr w:rsidR="007A3248" w:rsidRPr="00AA7C4E" w:rsidTr="00193721">
        <w:trPr>
          <w:gridAfter w:val="2"/>
          <w:wAfter w:w="11735" w:type="dxa"/>
        </w:trPr>
        <w:tc>
          <w:tcPr>
            <w:tcW w:w="15986" w:type="dxa"/>
            <w:gridSpan w:val="20"/>
            <w:shd w:val="clear" w:color="auto" w:fill="FFFF00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i/>
              </w:rPr>
            </w:pPr>
          </w:p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AA7C4E">
              <w:rPr>
                <w:rFonts w:ascii="Times New Roman" w:hAnsi="Times New Roman"/>
                <w:b/>
                <w:i/>
              </w:rPr>
              <w:t xml:space="preserve">                                                                                                               Художественное направление</w:t>
            </w:r>
          </w:p>
        </w:tc>
      </w:tr>
      <w:tr w:rsidR="007A3248" w:rsidRPr="00AA7C4E" w:rsidTr="00193721">
        <w:trPr>
          <w:gridAfter w:val="1"/>
          <w:wAfter w:w="11727" w:type="dxa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19</w:t>
            </w:r>
          </w:p>
        </w:tc>
        <w:tc>
          <w:tcPr>
            <w:tcW w:w="1981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AA7C4E">
              <w:rPr>
                <w:rFonts w:ascii="Times New Roman" w:hAnsi="Times New Roman"/>
                <w:sz w:val="20"/>
                <w:szCs w:val="20"/>
              </w:rPr>
              <w:t>Конструир.дет.моделей из пр.мат-ла 1г.о</w:t>
            </w:r>
          </w:p>
        </w:tc>
        <w:tc>
          <w:tcPr>
            <w:tcW w:w="1980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Саутина Ю.Б.</w:t>
            </w:r>
          </w:p>
        </w:tc>
        <w:tc>
          <w:tcPr>
            <w:tcW w:w="678" w:type="dxa"/>
            <w:gridSpan w:val="3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6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Гимн.№11 к1</w:t>
            </w:r>
          </w:p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3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13.30-15.30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12.30-14.30</w:t>
            </w:r>
          </w:p>
        </w:tc>
        <w:tc>
          <w:tcPr>
            <w:tcW w:w="106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213" w:type="dxa"/>
            <w:gridSpan w:val="2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6сдютэ </w:t>
            </w:r>
          </w:p>
        </w:tc>
      </w:tr>
      <w:tr w:rsidR="007A3248" w:rsidRPr="00AA7C4E" w:rsidTr="00193721">
        <w:trPr>
          <w:gridAfter w:val="1"/>
          <w:wAfter w:w="11727" w:type="dxa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81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AA7C4E">
              <w:rPr>
                <w:rFonts w:ascii="Times New Roman" w:hAnsi="Times New Roman"/>
                <w:sz w:val="20"/>
                <w:szCs w:val="20"/>
              </w:rPr>
              <w:t>Конструир.дет.моделей из пр.мат-ла 1г.о</w:t>
            </w:r>
          </w:p>
        </w:tc>
        <w:tc>
          <w:tcPr>
            <w:tcW w:w="1980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Саутина Ю.Б.</w:t>
            </w:r>
          </w:p>
        </w:tc>
        <w:tc>
          <w:tcPr>
            <w:tcW w:w="678" w:type="dxa"/>
            <w:gridSpan w:val="3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6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Гимн.№11 к1</w:t>
            </w:r>
          </w:p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12.30-14.30</w:t>
            </w:r>
          </w:p>
        </w:tc>
        <w:tc>
          <w:tcPr>
            <w:tcW w:w="1133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3" w:type="dxa"/>
            <w:gridSpan w:val="2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12.30-14.30</w:t>
            </w:r>
          </w:p>
        </w:tc>
        <w:tc>
          <w:tcPr>
            <w:tcW w:w="131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7сдютэ </w:t>
            </w:r>
          </w:p>
        </w:tc>
      </w:tr>
      <w:tr w:rsidR="007A3248" w:rsidRPr="00AA7C4E" w:rsidTr="00193721">
        <w:trPr>
          <w:gridAfter w:val="1"/>
          <w:wAfter w:w="11727" w:type="dxa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81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AA7C4E">
              <w:rPr>
                <w:rFonts w:ascii="Times New Roman" w:hAnsi="Times New Roman"/>
                <w:sz w:val="20"/>
                <w:szCs w:val="20"/>
              </w:rPr>
              <w:t>Конструир.дет.моделей из пр.мат-ла 2г.о</w:t>
            </w:r>
          </w:p>
        </w:tc>
        <w:tc>
          <w:tcPr>
            <w:tcW w:w="1980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Саутина Ю.Б.</w:t>
            </w:r>
          </w:p>
        </w:tc>
        <w:tc>
          <w:tcPr>
            <w:tcW w:w="678" w:type="dxa"/>
            <w:gridSpan w:val="3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6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Гимн.№11</w:t>
            </w:r>
          </w:p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к.3</w:t>
            </w:r>
          </w:p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14.30-16.30</w:t>
            </w:r>
          </w:p>
        </w:tc>
        <w:tc>
          <w:tcPr>
            <w:tcW w:w="1133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14.30-16.30</w:t>
            </w:r>
          </w:p>
        </w:tc>
        <w:tc>
          <w:tcPr>
            <w:tcW w:w="106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213" w:type="dxa"/>
            <w:gridSpan w:val="2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8сдютэ </w:t>
            </w:r>
          </w:p>
        </w:tc>
      </w:tr>
      <w:tr w:rsidR="007A3248" w:rsidRPr="00AA7C4E" w:rsidTr="00193721">
        <w:trPr>
          <w:gridAfter w:val="2"/>
          <w:wAfter w:w="11735" w:type="dxa"/>
        </w:trPr>
        <w:tc>
          <w:tcPr>
            <w:tcW w:w="15986" w:type="dxa"/>
            <w:gridSpan w:val="20"/>
            <w:shd w:val="clear" w:color="auto" w:fill="FFFF00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i/>
              </w:rPr>
            </w:pPr>
          </w:p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AA7C4E">
              <w:rPr>
                <w:rFonts w:ascii="Times New Roman" w:hAnsi="Times New Roman"/>
                <w:b/>
                <w:i/>
              </w:rPr>
              <w:t>Техническое направление</w:t>
            </w:r>
          </w:p>
        </w:tc>
      </w:tr>
      <w:tr w:rsidR="007A3248" w:rsidRPr="00AA7C4E" w:rsidTr="00193721">
        <w:trPr>
          <w:gridAfter w:val="1"/>
          <w:wAfter w:w="11727" w:type="dxa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20</w:t>
            </w:r>
          </w:p>
        </w:tc>
        <w:tc>
          <w:tcPr>
            <w:tcW w:w="1981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Картинг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AA7C4E">
                <w:rPr>
                  <w:rFonts w:ascii="Times New Roman" w:hAnsi="Times New Roman"/>
                </w:rPr>
                <w:t>3 г</w:t>
              </w:r>
            </w:smartTag>
            <w:r w:rsidRPr="00AA7C4E">
              <w:rPr>
                <w:rFonts w:ascii="Times New Roman" w:hAnsi="Times New Roman"/>
              </w:rPr>
              <w:t>.о</w:t>
            </w:r>
          </w:p>
        </w:tc>
        <w:tc>
          <w:tcPr>
            <w:tcW w:w="1980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Тропин А.В.</w:t>
            </w:r>
          </w:p>
        </w:tc>
        <w:tc>
          <w:tcPr>
            <w:tcW w:w="643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Кульсеитово,</w:t>
            </w:r>
          </w:p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Главная,35</w:t>
            </w:r>
          </w:p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3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15.30-18.30</w:t>
            </w:r>
          </w:p>
        </w:tc>
        <w:tc>
          <w:tcPr>
            <w:tcW w:w="106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13" w:type="dxa"/>
            <w:gridSpan w:val="2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15.30-18.30</w:t>
            </w:r>
          </w:p>
        </w:tc>
        <w:tc>
          <w:tcPr>
            <w:tcW w:w="131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10сдют </w:t>
            </w:r>
          </w:p>
        </w:tc>
      </w:tr>
      <w:tr w:rsidR="007A3248" w:rsidRPr="00AA7C4E" w:rsidTr="00193721">
        <w:trPr>
          <w:gridAfter w:val="1"/>
          <w:wAfter w:w="11727" w:type="dxa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81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Юный техник 2г.о</w:t>
            </w:r>
          </w:p>
        </w:tc>
        <w:tc>
          <w:tcPr>
            <w:tcW w:w="1980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Тропин А.В.</w:t>
            </w:r>
          </w:p>
        </w:tc>
        <w:tc>
          <w:tcPr>
            <w:tcW w:w="643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gridSpan w:val="2"/>
          </w:tcPr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Кульсеитово,</w:t>
            </w:r>
          </w:p>
          <w:p w:rsidR="007A3248" w:rsidRPr="00AA7C4E" w:rsidRDefault="007A3248" w:rsidP="00083367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Главная,35</w:t>
            </w:r>
          </w:p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3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15.30-17.30</w:t>
            </w:r>
          </w:p>
        </w:tc>
        <w:tc>
          <w:tcPr>
            <w:tcW w:w="1213" w:type="dxa"/>
            <w:gridSpan w:val="2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15-17</w:t>
            </w: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9сдютэ </w:t>
            </w:r>
          </w:p>
        </w:tc>
      </w:tr>
      <w:tr w:rsidR="007A3248" w:rsidRPr="00AA7C4E" w:rsidTr="00193721">
        <w:trPr>
          <w:gridAfter w:val="1"/>
          <w:wAfter w:w="11727" w:type="dxa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81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Юный техник 1г.о</w:t>
            </w:r>
          </w:p>
        </w:tc>
        <w:tc>
          <w:tcPr>
            <w:tcW w:w="1980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Тропин А.В.</w:t>
            </w:r>
          </w:p>
        </w:tc>
        <w:tc>
          <w:tcPr>
            <w:tcW w:w="643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СОШ № 140 к.23</w:t>
            </w:r>
          </w:p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3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12-14</w:t>
            </w:r>
          </w:p>
        </w:tc>
        <w:tc>
          <w:tcPr>
            <w:tcW w:w="106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13" w:type="dxa"/>
            <w:gridSpan w:val="2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13-15</w:t>
            </w:r>
          </w:p>
        </w:tc>
        <w:tc>
          <w:tcPr>
            <w:tcW w:w="131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11сдют </w:t>
            </w:r>
          </w:p>
        </w:tc>
      </w:tr>
      <w:tr w:rsidR="007A3248" w:rsidRPr="00AA7C4E" w:rsidTr="00193721">
        <w:trPr>
          <w:gridAfter w:val="1"/>
          <w:wAfter w:w="11727" w:type="dxa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81" w:type="dxa"/>
          </w:tcPr>
          <w:p w:rsidR="007A3248" w:rsidRPr="00AA7C4E" w:rsidRDefault="007A3248" w:rsidP="00715CE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Юный техник 1г.о</w:t>
            </w:r>
          </w:p>
        </w:tc>
        <w:tc>
          <w:tcPr>
            <w:tcW w:w="1980" w:type="dxa"/>
          </w:tcPr>
          <w:p w:rsidR="007A3248" w:rsidRPr="00AA7C4E" w:rsidRDefault="007A3248" w:rsidP="00715CE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Тропин А.В.</w:t>
            </w:r>
          </w:p>
        </w:tc>
        <w:tc>
          <w:tcPr>
            <w:tcW w:w="643" w:type="dxa"/>
            <w:gridSpan w:val="2"/>
          </w:tcPr>
          <w:p w:rsidR="007A3248" w:rsidRPr="00AA7C4E" w:rsidRDefault="007A3248" w:rsidP="00715CE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gridSpan w:val="2"/>
          </w:tcPr>
          <w:p w:rsidR="007A3248" w:rsidRPr="00AA7C4E" w:rsidRDefault="007A3248" w:rsidP="00715CE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СОШ № 140 к.23</w:t>
            </w:r>
          </w:p>
          <w:p w:rsidR="007A3248" w:rsidRPr="00AA7C4E" w:rsidRDefault="007A3248" w:rsidP="00715CE6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3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12-14</w:t>
            </w:r>
          </w:p>
        </w:tc>
        <w:tc>
          <w:tcPr>
            <w:tcW w:w="1213" w:type="dxa"/>
            <w:gridSpan w:val="2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10.30-12.30</w:t>
            </w: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12сдют</w:t>
            </w:r>
          </w:p>
        </w:tc>
      </w:tr>
      <w:tr w:rsidR="007A3248" w:rsidRPr="00AA7C4E" w:rsidTr="00193721">
        <w:trPr>
          <w:gridAfter w:val="1"/>
          <w:wAfter w:w="11727" w:type="dxa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81" w:type="dxa"/>
          </w:tcPr>
          <w:p w:rsidR="007A3248" w:rsidRPr="00AA7C4E" w:rsidRDefault="007A3248" w:rsidP="00715CE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ПДД 1г.о.</w:t>
            </w:r>
          </w:p>
          <w:p w:rsidR="007A3248" w:rsidRPr="00AA7C4E" w:rsidRDefault="007A3248" w:rsidP="00715CE6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7A3248" w:rsidRPr="00AA7C4E" w:rsidRDefault="007A3248" w:rsidP="00715CE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Мурдасова Ю.В.</w:t>
            </w:r>
          </w:p>
        </w:tc>
        <w:tc>
          <w:tcPr>
            <w:tcW w:w="643" w:type="dxa"/>
            <w:gridSpan w:val="2"/>
          </w:tcPr>
          <w:p w:rsidR="007A3248" w:rsidRPr="00AA7C4E" w:rsidRDefault="007A3248" w:rsidP="00715CE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gridSpan w:val="2"/>
          </w:tcPr>
          <w:p w:rsidR="007A3248" w:rsidRPr="00AA7C4E" w:rsidRDefault="007A3248" w:rsidP="00715CE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СОШ №22, к.13</w:t>
            </w:r>
          </w:p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13.15-15.15</w:t>
            </w:r>
          </w:p>
        </w:tc>
        <w:tc>
          <w:tcPr>
            <w:tcW w:w="1133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13.15-15.15</w:t>
            </w:r>
          </w:p>
        </w:tc>
        <w:tc>
          <w:tcPr>
            <w:tcW w:w="106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213" w:type="dxa"/>
            <w:gridSpan w:val="2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1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1сдютэ</w:t>
            </w:r>
          </w:p>
        </w:tc>
      </w:tr>
      <w:tr w:rsidR="007A3248" w:rsidRPr="00AA7C4E" w:rsidTr="00193721">
        <w:trPr>
          <w:gridAfter w:val="1"/>
          <w:wAfter w:w="11727" w:type="dxa"/>
        </w:trPr>
        <w:tc>
          <w:tcPr>
            <w:tcW w:w="466" w:type="dxa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81" w:type="dxa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ПДД 1г.о.</w:t>
            </w:r>
          </w:p>
        </w:tc>
        <w:tc>
          <w:tcPr>
            <w:tcW w:w="1980" w:type="dxa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Насыйрова Г.Р.</w:t>
            </w:r>
          </w:p>
        </w:tc>
        <w:tc>
          <w:tcPr>
            <w:tcW w:w="643" w:type="dxa"/>
            <w:gridSpan w:val="2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gridSpan w:val="2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Лицей №110 к.36</w:t>
            </w:r>
          </w:p>
        </w:tc>
        <w:tc>
          <w:tcPr>
            <w:tcW w:w="426" w:type="dxa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610204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</w:tcPr>
          <w:p w:rsidR="007A3248" w:rsidRPr="00AA7C4E" w:rsidRDefault="007A3248" w:rsidP="00610204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C86E1A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12-14</w:t>
            </w:r>
          </w:p>
        </w:tc>
        <w:tc>
          <w:tcPr>
            <w:tcW w:w="1064" w:type="dxa"/>
            <w:gridSpan w:val="2"/>
          </w:tcPr>
          <w:p w:rsidR="007A3248" w:rsidRPr="00AA7C4E" w:rsidRDefault="007A3248" w:rsidP="00C86E1A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12.45-14.45</w:t>
            </w:r>
          </w:p>
        </w:tc>
        <w:tc>
          <w:tcPr>
            <w:tcW w:w="1213" w:type="dxa"/>
            <w:gridSpan w:val="2"/>
            <w:shd w:val="clear" w:color="auto" w:fill="FFFFFF"/>
          </w:tcPr>
          <w:p w:rsidR="007A3248" w:rsidRPr="00AA7C4E" w:rsidRDefault="007A3248" w:rsidP="00610204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4" w:type="dxa"/>
            <w:gridSpan w:val="2"/>
          </w:tcPr>
          <w:p w:rsidR="007A3248" w:rsidRPr="00AA7C4E" w:rsidRDefault="007A3248" w:rsidP="00610204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1" w:type="dxa"/>
            <w:gridSpan w:val="2"/>
          </w:tcPr>
          <w:p w:rsidR="007A3248" w:rsidRPr="00AA7C4E" w:rsidRDefault="007A3248" w:rsidP="00610204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610204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36сдют</w:t>
            </w:r>
          </w:p>
        </w:tc>
      </w:tr>
      <w:tr w:rsidR="007A3248" w:rsidRPr="00AA7C4E" w:rsidTr="00193721">
        <w:trPr>
          <w:gridAfter w:val="1"/>
          <w:wAfter w:w="11727" w:type="dxa"/>
        </w:trPr>
        <w:tc>
          <w:tcPr>
            <w:tcW w:w="466" w:type="dxa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  <w:szCs w:val="16"/>
              </w:rPr>
            </w:pPr>
          </w:p>
        </w:tc>
        <w:tc>
          <w:tcPr>
            <w:tcW w:w="1981" w:type="dxa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ПДД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AA7C4E">
                <w:rPr>
                  <w:rFonts w:ascii="Times New Roman" w:hAnsi="Times New Roman"/>
                </w:rPr>
                <w:t>1 г</w:t>
              </w:r>
            </w:smartTag>
            <w:r w:rsidRPr="00AA7C4E">
              <w:rPr>
                <w:rFonts w:ascii="Times New Roman" w:hAnsi="Times New Roman"/>
              </w:rPr>
              <w:t>.о</w:t>
            </w:r>
          </w:p>
        </w:tc>
        <w:tc>
          <w:tcPr>
            <w:tcW w:w="1980" w:type="dxa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Насыйрова Г.Р.</w:t>
            </w:r>
          </w:p>
        </w:tc>
        <w:tc>
          <w:tcPr>
            <w:tcW w:w="643" w:type="dxa"/>
            <w:gridSpan w:val="2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gridSpan w:val="2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Лицей №110 к.7понедел.</w:t>
            </w:r>
          </w:p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В среду с\з</w:t>
            </w:r>
          </w:p>
        </w:tc>
        <w:tc>
          <w:tcPr>
            <w:tcW w:w="426" w:type="dxa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C86E1A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10-12</w:t>
            </w:r>
          </w:p>
        </w:tc>
        <w:tc>
          <w:tcPr>
            <w:tcW w:w="1133" w:type="dxa"/>
          </w:tcPr>
          <w:p w:rsidR="007A3248" w:rsidRPr="00AA7C4E" w:rsidRDefault="007A3248" w:rsidP="00C86E1A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A3248" w:rsidRPr="00AA7C4E" w:rsidRDefault="007A3248" w:rsidP="00C86E1A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10-12</w:t>
            </w:r>
          </w:p>
        </w:tc>
        <w:tc>
          <w:tcPr>
            <w:tcW w:w="1064" w:type="dxa"/>
            <w:gridSpan w:val="2"/>
          </w:tcPr>
          <w:p w:rsidR="007A3248" w:rsidRPr="00AA7C4E" w:rsidRDefault="007A3248" w:rsidP="00C86E1A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3" w:type="dxa"/>
            <w:gridSpan w:val="2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14" w:type="dxa"/>
            <w:gridSpan w:val="2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671" w:type="dxa"/>
            <w:gridSpan w:val="2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38сдют </w:t>
            </w:r>
          </w:p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7A3248" w:rsidRPr="00AA7C4E" w:rsidTr="00193721">
        <w:trPr>
          <w:gridAfter w:val="1"/>
          <w:wAfter w:w="11727" w:type="dxa"/>
          <w:trHeight w:val="496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81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ПДД 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AA7C4E">
                <w:rPr>
                  <w:rFonts w:ascii="Times New Roman" w:hAnsi="Times New Roman"/>
                </w:rPr>
                <w:t>1 г</w:t>
              </w:r>
            </w:smartTag>
            <w:r w:rsidRPr="00AA7C4E">
              <w:rPr>
                <w:rFonts w:ascii="Times New Roman" w:hAnsi="Times New Roman"/>
              </w:rPr>
              <w:t>.о</w:t>
            </w:r>
          </w:p>
        </w:tc>
        <w:tc>
          <w:tcPr>
            <w:tcW w:w="1980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Насыйрова Г.Р.</w:t>
            </w:r>
          </w:p>
        </w:tc>
        <w:tc>
          <w:tcPr>
            <w:tcW w:w="643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Лицей №110 к.36</w:t>
            </w:r>
          </w:p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C86E1A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12.45-14.45</w:t>
            </w:r>
          </w:p>
        </w:tc>
        <w:tc>
          <w:tcPr>
            <w:tcW w:w="1133" w:type="dxa"/>
          </w:tcPr>
          <w:p w:rsidR="007A3248" w:rsidRPr="00AA7C4E" w:rsidRDefault="007A3248" w:rsidP="00C86E1A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3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13.45-15.45</w:t>
            </w:r>
          </w:p>
        </w:tc>
        <w:tc>
          <w:tcPr>
            <w:tcW w:w="131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>
            <w:r w:rsidRPr="00AA7C4E">
              <w:rPr>
                <w:rFonts w:ascii="Times New Roman" w:hAnsi="Times New Roman"/>
              </w:rPr>
              <w:t xml:space="preserve">39сдют </w:t>
            </w:r>
          </w:p>
        </w:tc>
      </w:tr>
      <w:tr w:rsidR="007A3248" w:rsidRPr="00AA7C4E" w:rsidTr="00193721">
        <w:trPr>
          <w:gridAfter w:val="1"/>
          <w:wAfter w:w="11727" w:type="dxa"/>
          <w:trHeight w:val="496"/>
        </w:trPr>
        <w:tc>
          <w:tcPr>
            <w:tcW w:w="466" w:type="dxa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81" w:type="dxa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ПДД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AA7C4E">
                <w:rPr>
                  <w:rFonts w:ascii="Times New Roman" w:hAnsi="Times New Roman"/>
                </w:rPr>
                <w:t>3 г</w:t>
              </w:r>
            </w:smartTag>
            <w:r w:rsidRPr="00AA7C4E">
              <w:rPr>
                <w:rFonts w:ascii="Times New Roman" w:hAnsi="Times New Roman"/>
              </w:rPr>
              <w:t>.о.</w:t>
            </w:r>
          </w:p>
        </w:tc>
        <w:tc>
          <w:tcPr>
            <w:tcW w:w="1980" w:type="dxa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Насыйрова Г.Р.</w:t>
            </w:r>
          </w:p>
        </w:tc>
        <w:tc>
          <w:tcPr>
            <w:tcW w:w="643" w:type="dxa"/>
            <w:gridSpan w:val="2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gridSpan w:val="2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Лицей №110 к.36</w:t>
            </w:r>
          </w:p>
        </w:tc>
        <w:tc>
          <w:tcPr>
            <w:tcW w:w="426" w:type="dxa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C86E1A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</w:tcPr>
          <w:p w:rsidR="007A3248" w:rsidRPr="00AA7C4E" w:rsidRDefault="007A3248" w:rsidP="00C86E1A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A3248" w:rsidRPr="00AA7C4E" w:rsidRDefault="007A3248" w:rsidP="00610204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14-16</w:t>
            </w:r>
          </w:p>
        </w:tc>
        <w:tc>
          <w:tcPr>
            <w:tcW w:w="1064" w:type="dxa"/>
            <w:gridSpan w:val="2"/>
          </w:tcPr>
          <w:p w:rsidR="007A3248" w:rsidRPr="00AA7C4E" w:rsidRDefault="007A3248" w:rsidP="0061020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13" w:type="dxa"/>
            <w:gridSpan w:val="2"/>
          </w:tcPr>
          <w:p w:rsidR="007A3248" w:rsidRPr="00AA7C4E" w:rsidRDefault="007A3248" w:rsidP="00610204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4" w:type="dxa"/>
            <w:gridSpan w:val="2"/>
          </w:tcPr>
          <w:p w:rsidR="007A3248" w:rsidRPr="00AA7C4E" w:rsidRDefault="007A3248" w:rsidP="00610204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12.15-14.15</w:t>
            </w:r>
          </w:p>
        </w:tc>
        <w:tc>
          <w:tcPr>
            <w:tcW w:w="671" w:type="dxa"/>
            <w:gridSpan w:val="2"/>
          </w:tcPr>
          <w:p w:rsidR="007A3248" w:rsidRPr="00AA7C4E" w:rsidRDefault="007A3248" w:rsidP="00610204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610204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40сдют</w:t>
            </w:r>
          </w:p>
        </w:tc>
      </w:tr>
      <w:tr w:rsidR="007A3248" w:rsidRPr="00AA7C4E" w:rsidTr="00193721">
        <w:trPr>
          <w:gridAfter w:val="1"/>
          <w:wAfter w:w="11727" w:type="dxa"/>
          <w:trHeight w:val="496"/>
        </w:trPr>
        <w:tc>
          <w:tcPr>
            <w:tcW w:w="466" w:type="dxa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81" w:type="dxa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ПДД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AA7C4E">
                <w:rPr>
                  <w:rFonts w:ascii="Times New Roman" w:hAnsi="Times New Roman"/>
                </w:rPr>
                <w:t>3 г</w:t>
              </w:r>
            </w:smartTag>
            <w:r w:rsidRPr="00AA7C4E">
              <w:rPr>
                <w:rFonts w:ascii="Times New Roman" w:hAnsi="Times New Roman"/>
              </w:rPr>
              <w:t>.о</w:t>
            </w:r>
          </w:p>
        </w:tc>
        <w:tc>
          <w:tcPr>
            <w:tcW w:w="1980" w:type="dxa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Насыйрова Г.Р.</w:t>
            </w:r>
          </w:p>
        </w:tc>
        <w:tc>
          <w:tcPr>
            <w:tcW w:w="643" w:type="dxa"/>
            <w:gridSpan w:val="2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gridSpan w:val="2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Лицей №110 к.36</w:t>
            </w:r>
          </w:p>
        </w:tc>
        <w:tc>
          <w:tcPr>
            <w:tcW w:w="426" w:type="dxa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C86E1A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</w:tcPr>
          <w:p w:rsidR="007A3248" w:rsidRPr="00AA7C4E" w:rsidRDefault="007A3248" w:rsidP="00C86E1A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12-14</w:t>
            </w:r>
          </w:p>
        </w:tc>
        <w:tc>
          <w:tcPr>
            <w:tcW w:w="1134" w:type="dxa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064" w:type="dxa"/>
            <w:gridSpan w:val="2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13" w:type="dxa"/>
            <w:gridSpan w:val="2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14" w:type="dxa"/>
            <w:gridSpan w:val="2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10.15-12.15</w:t>
            </w:r>
          </w:p>
        </w:tc>
        <w:tc>
          <w:tcPr>
            <w:tcW w:w="671" w:type="dxa"/>
            <w:gridSpan w:val="2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41сдют </w:t>
            </w:r>
          </w:p>
        </w:tc>
      </w:tr>
      <w:tr w:rsidR="007A3248" w:rsidRPr="00AA7C4E" w:rsidTr="00193721">
        <w:trPr>
          <w:gridAfter w:val="1"/>
          <w:wAfter w:w="11727" w:type="dxa"/>
          <w:trHeight w:val="496"/>
        </w:trPr>
        <w:tc>
          <w:tcPr>
            <w:tcW w:w="466" w:type="dxa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81" w:type="dxa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ПДД 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AA7C4E">
                <w:rPr>
                  <w:rFonts w:ascii="Times New Roman" w:hAnsi="Times New Roman"/>
                </w:rPr>
                <w:t>3 г</w:t>
              </w:r>
            </w:smartTag>
            <w:r w:rsidRPr="00AA7C4E">
              <w:rPr>
                <w:rFonts w:ascii="Times New Roman" w:hAnsi="Times New Roman"/>
              </w:rPr>
              <w:t>.о.</w:t>
            </w:r>
          </w:p>
        </w:tc>
        <w:tc>
          <w:tcPr>
            <w:tcW w:w="1980" w:type="dxa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Насыйрова Г.Р.</w:t>
            </w:r>
          </w:p>
        </w:tc>
        <w:tc>
          <w:tcPr>
            <w:tcW w:w="643" w:type="dxa"/>
            <w:gridSpan w:val="2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gridSpan w:val="2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Лицей №110 к.36</w:t>
            </w:r>
          </w:p>
        </w:tc>
        <w:tc>
          <w:tcPr>
            <w:tcW w:w="426" w:type="dxa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C86E1A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</w:tcPr>
          <w:p w:rsidR="007A3248" w:rsidRPr="00AA7C4E" w:rsidRDefault="007A3248" w:rsidP="00C86E1A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14-16</w:t>
            </w:r>
          </w:p>
        </w:tc>
        <w:tc>
          <w:tcPr>
            <w:tcW w:w="1134" w:type="dxa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064" w:type="dxa"/>
            <w:gridSpan w:val="2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13" w:type="dxa"/>
            <w:gridSpan w:val="2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14" w:type="dxa"/>
            <w:gridSpan w:val="2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14.15-16.15</w:t>
            </w:r>
          </w:p>
        </w:tc>
        <w:tc>
          <w:tcPr>
            <w:tcW w:w="671" w:type="dxa"/>
            <w:gridSpan w:val="2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3663F6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42сдют </w:t>
            </w:r>
          </w:p>
        </w:tc>
      </w:tr>
      <w:tr w:rsidR="007A3248" w:rsidRPr="00AA7C4E" w:rsidTr="00193721">
        <w:trPr>
          <w:gridAfter w:val="1"/>
          <w:wAfter w:w="11727" w:type="dxa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21</w:t>
            </w:r>
          </w:p>
        </w:tc>
        <w:tc>
          <w:tcPr>
            <w:tcW w:w="1981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Картинг 1г.о.</w:t>
            </w:r>
          </w:p>
        </w:tc>
        <w:tc>
          <w:tcPr>
            <w:tcW w:w="1980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Халимдаров Р.Р.</w:t>
            </w:r>
          </w:p>
        </w:tc>
        <w:tc>
          <w:tcPr>
            <w:tcW w:w="643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gridSpan w:val="2"/>
          </w:tcPr>
          <w:p w:rsidR="007A3248" w:rsidRPr="00AA7C4E" w:rsidRDefault="007A3248" w:rsidP="00805060">
            <w:pPr>
              <w:spacing w:line="240" w:lineRule="auto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РСОШ им.Галлямова</w:t>
            </w:r>
          </w:p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C86E1A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18-20</w:t>
            </w:r>
          </w:p>
        </w:tc>
        <w:tc>
          <w:tcPr>
            <w:tcW w:w="1133" w:type="dxa"/>
          </w:tcPr>
          <w:p w:rsidR="007A3248" w:rsidRPr="00AA7C4E" w:rsidRDefault="007A3248" w:rsidP="00C86E1A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18-20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06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213" w:type="dxa"/>
            <w:gridSpan w:val="2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1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56сдют </w:t>
            </w:r>
          </w:p>
        </w:tc>
      </w:tr>
      <w:tr w:rsidR="007A3248" w:rsidRPr="00AA7C4E" w:rsidTr="00193721">
        <w:trPr>
          <w:gridAfter w:val="1"/>
          <w:wAfter w:w="11727" w:type="dxa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81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Картинг 1г.о.</w:t>
            </w:r>
          </w:p>
        </w:tc>
        <w:tc>
          <w:tcPr>
            <w:tcW w:w="1980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Халимдаров Р.Р.</w:t>
            </w:r>
          </w:p>
        </w:tc>
        <w:tc>
          <w:tcPr>
            <w:tcW w:w="643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gridSpan w:val="2"/>
          </w:tcPr>
          <w:p w:rsidR="007A3248" w:rsidRPr="00AA7C4E" w:rsidRDefault="007A324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C86E1A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3" w:type="dxa"/>
          </w:tcPr>
          <w:p w:rsidR="007A3248" w:rsidRPr="00AA7C4E" w:rsidRDefault="007A3248" w:rsidP="00C86E1A">
            <w:pPr>
              <w:pStyle w:val="NoSpacing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16-18</w:t>
            </w:r>
          </w:p>
        </w:tc>
        <w:tc>
          <w:tcPr>
            <w:tcW w:w="106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16-18</w:t>
            </w:r>
          </w:p>
        </w:tc>
        <w:tc>
          <w:tcPr>
            <w:tcW w:w="1213" w:type="dxa"/>
            <w:gridSpan w:val="2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57сдют </w:t>
            </w:r>
          </w:p>
        </w:tc>
      </w:tr>
      <w:tr w:rsidR="007A3248" w:rsidRPr="00AA7C4E" w:rsidTr="00193721">
        <w:trPr>
          <w:gridAfter w:val="1"/>
          <w:wAfter w:w="11727" w:type="dxa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81" w:type="dxa"/>
          </w:tcPr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Картинг 2г.о.</w:t>
            </w:r>
          </w:p>
        </w:tc>
        <w:tc>
          <w:tcPr>
            <w:tcW w:w="1980" w:type="dxa"/>
          </w:tcPr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Халимдаров Р.Р.</w:t>
            </w:r>
          </w:p>
        </w:tc>
        <w:tc>
          <w:tcPr>
            <w:tcW w:w="643" w:type="dxa"/>
            <w:gridSpan w:val="2"/>
          </w:tcPr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gridSpan w:val="2"/>
          </w:tcPr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РСОШ им.Галлямова </w:t>
            </w:r>
          </w:p>
        </w:tc>
        <w:tc>
          <w:tcPr>
            <w:tcW w:w="426" w:type="dxa"/>
          </w:tcPr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C86E1A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16-18</w:t>
            </w:r>
          </w:p>
        </w:tc>
        <w:tc>
          <w:tcPr>
            <w:tcW w:w="1133" w:type="dxa"/>
          </w:tcPr>
          <w:p w:rsidR="007A3248" w:rsidRPr="00AA7C4E" w:rsidRDefault="007A3248" w:rsidP="00C86E1A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16-18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064" w:type="dxa"/>
            <w:gridSpan w:val="2"/>
          </w:tcPr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213" w:type="dxa"/>
            <w:gridSpan w:val="2"/>
            <w:shd w:val="clear" w:color="auto" w:fill="FFFFFF"/>
          </w:tcPr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14" w:type="dxa"/>
            <w:gridSpan w:val="2"/>
          </w:tcPr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671" w:type="dxa"/>
            <w:gridSpan w:val="2"/>
          </w:tcPr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58сдют </w:t>
            </w:r>
          </w:p>
        </w:tc>
      </w:tr>
      <w:tr w:rsidR="007A3248" w:rsidRPr="00AA7C4E" w:rsidTr="00193721">
        <w:trPr>
          <w:gridAfter w:val="1"/>
          <w:wAfter w:w="11727" w:type="dxa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81" w:type="dxa"/>
          </w:tcPr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Картинг 3г.о.</w:t>
            </w:r>
          </w:p>
        </w:tc>
        <w:tc>
          <w:tcPr>
            <w:tcW w:w="1980" w:type="dxa"/>
          </w:tcPr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Халимдаров Р.Р.</w:t>
            </w:r>
          </w:p>
        </w:tc>
        <w:tc>
          <w:tcPr>
            <w:tcW w:w="643" w:type="dxa"/>
            <w:gridSpan w:val="2"/>
          </w:tcPr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gridSpan w:val="2"/>
          </w:tcPr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РСОШ им.Галлямова</w:t>
            </w:r>
          </w:p>
        </w:tc>
        <w:tc>
          <w:tcPr>
            <w:tcW w:w="426" w:type="dxa"/>
          </w:tcPr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C86E1A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14-16</w:t>
            </w:r>
          </w:p>
        </w:tc>
        <w:tc>
          <w:tcPr>
            <w:tcW w:w="1133" w:type="dxa"/>
          </w:tcPr>
          <w:p w:rsidR="007A3248" w:rsidRPr="00AA7C4E" w:rsidRDefault="007A3248" w:rsidP="00C86E1A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14-16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064" w:type="dxa"/>
            <w:gridSpan w:val="2"/>
          </w:tcPr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213" w:type="dxa"/>
            <w:gridSpan w:val="2"/>
            <w:shd w:val="clear" w:color="auto" w:fill="FFFFFF"/>
          </w:tcPr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14" w:type="dxa"/>
            <w:gridSpan w:val="2"/>
          </w:tcPr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671" w:type="dxa"/>
            <w:gridSpan w:val="2"/>
          </w:tcPr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C65414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59сдют </w:t>
            </w:r>
          </w:p>
        </w:tc>
      </w:tr>
      <w:tr w:rsidR="007A3248" w:rsidRPr="00AA7C4E" w:rsidTr="00193721">
        <w:trPr>
          <w:gridAfter w:val="1"/>
          <w:wAfter w:w="11727" w:type="dxa"/>
        </w:trPr>
        <w:tc>
          <w:tcPr>
            <w:tcW w:w="46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81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Юный техник 3г.о</w:t>
            </w:r>
          </w:p>
        </w:tc>
        <w:tc>
          <w:tcPr>
            <w:tcW w:w="1980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Халимдаров Р.Р.</w:t>
            </w:r>
          </w:p>
        </w:tc>
        <w:tc>
          <w:tcPr>
            <w:tcW w:w="643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gridSpan w:val="2"/>
          </w:tcPr>
          <w:p w:rsidR="007A3248" w:rsidRPr="00AA7C4E" w:rsidRDefault="007A3248"/>
        </w:tc>
        <w:tc>
          <w:tcPr>
            <w:tcW w:w="426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3" w:type="dxa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18-20</w:t>
            </w:r>
          </w:p>
        </w:tc>
        <w:tc>
          <w:tcPr>
            <w:tcW w:w="106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>18-20</w:t>
            </w:r>
          </w:p>
        </w:tc>
        <w:tc>
          <w:tcPr>
            <w:tcW w:w="1213" w:type="dxa"/>
            <w:gridSpan w:val="2"/>
            <w:shd w:val="clear" w:color="auto" w:fill="FFFFFF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4" w:type="dxa"/>
            <w:gridSpan w:val="2"/>
          </w:tcPr>
          <w:p w:rsidR="007A3248" w:rsidRPr="00AA7C4E" w:rsidRDefault="007A3248" w:rsidP="0080506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1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4" w:type="dxa"/>
            <w:gridSpan w:val="2"/>
          </w:tcPr>
          <w:p w:rsidR="007A3248" w:rsidRPr="00AA7C4E" w:rsidRDefault="007A3248" w:rsidP="00805060">
            <w:pPr>
              <w:pStyle w:val="NoSpacing"/>
              <w:rPr>
                <w:rFonts w:ascii="Times New Roman" w:hAnsi="Times New Roman"/>
              </w:rPr>
            </w:pPr>
            <w:r w:rsidRPr="00AA7C4E">
              <w:rPr>
                <w:rFonts w:ascii="Times New Roman" w:hAnsi="Times New Roman"/>
              </w:rPr>
              <w:t xml:space="preserve">55сдют </w:t>
            </w:r>
          </w:p>
        </w:tc>
      </w:tr>
    </w:tbl>
    <w:p w:rsidR="007A3248" w:rsidRPr="00A44049" w:rsidRDefault="007A3248" w:rsidP="00805060">
      <w:pPr>
        <w:spacing w:line="240" w:lineRule="auto"/>
        <w:rPr>
          <w:rFonts w:ascii="Times New Roman" w:hAnsi="Times New Roman"/>
        </w:rPr>
      </w:pPr>
    </w:p>
    <w:sectPr w:rsidR="007A3248" w:rsidRPr="00A44049" w:rsidSect="003663F6">
      <w:pgSz w:w="16838" w:h="11906" w:orient="landscape"/>
      <w:pgMar w:top="62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33FD"/>
    <w:rsid w:val="000003D5"/>
    <w:rsid w:val="00005713"/>
    <w:rsid w:val="00010FB7"/>
    <w:rsid w:val="000138F2"/>
    <w:rsid w:val="00014B9B"/>
    <w:rsid w:val="00016566"/>
    <w:rsid w:val="00017D67"/>
    <w:rsid w:val="00020E9F"/>
    <w:rsid w:val="00023EF2"/>
    <w:rsid w:val="00024DB7"/>
    <w:rsid w:val="00030BA5"/>
    <w:rsid w:val="00031217"/>
    <w:rsid w:val="0003331C"/>
    <w:rsid w:val="00034EF3"/>
    <w:rsid w:val="00037E2B"/>
    <w:rsid w:val="000436FB"/>
    <w:rsid w:val="000463F8"/>
    <w:rsid w:val="000473FD"/>
    <w:rsid w:val="00047BE3"/>
    <w:rsid w:val="00052F81"/>
    <w:rsid w:val="00060FE0"/>
    <w:rsid w:val="000632B8"/>
    <w:rsid w:val="00064093"/>
    <w:rsid w:val="00072D47"/>
    <w:rsid w:val="00075AA7"/>
    <w:rsid w:val="000804E5"/>
    <w:rsid w:val="00081CD2"/>
    <w:rsid w:val="000826D5"/>
    <w:rsid w:val="00082F02"/>
    <w:rsid w:val="00083367"/>
    <w:rsid w:val="00086FCA"/>
    <w:rsid w:val="00087AD0"/>
    <w:rsid w:val="00091BCE"/>
    <w:rsid w:val="000920C0"/>
    <w:rsid w:val="00093EFB"/>
    <w:rsid w:val="00094703"/>
    <w:rsid w:val="000950B7"/>
    <w:rsid w:val="0009569F"/>
    <w:rsid w:val="000962A2"/>
    <w:rsid w:val="000972C5"/>
    <w:rsid w:val="000A072F"/>
    <w:rsid w:val="000A09C2"/>
    <w:rsid w:val="000A3536"/>
    <w:rsid w:val="000B0648"/>
    <w:rsid w:val="000B3F81"/>
    <w:rsid w:val="000B581D"/>
    <w:rsid w:val="000B7C04"/>
    <w:rsid w:val="000C41B0"/>
    <w:rsid w:val="000C4EE9"/>
    <w:rsid w:val="000C76BA"/>
    <w:rsid w:val="000C76CC"/>
    <w:rsid w:val="000C7BBC"/>
    <w:rsid w:val="000D04BE"/>
    <w:rsid w:val="000D15C1"/>
    <w:rsid w:val="000D69CF"/>
    <w:rsid w:val="000E0622"/>
    <w:rsid w:val="000E7294"/>
    <w:rsid w:val="000F0047"/>
    <w:rsid w:val="000F054D"/>
    <w:rsid w:val="000F0E21"/>
    <w:rsid w:val="000F1A30"/>
    <w:rsid w:val="000F22A2"/>
    <w:rsid w:val="000F47A0"/>
    <w:rsid w:val="000F7D3F"/>
    <w:rsid w:val="001013E0"/>
    <w:rsid w:val="00106C21"/>
    <w:rsid w:val="00106EE1"/>
    <w:rsid w:val="00107EA4"/>
    <w:rsid w:val="00114D4E"/>
    <w:rsid w:val="0011606E"/>
    <w:rsid w:val="00116662"/>
    <w:rsid w:val="00123D8C"/>
    <w:rsid w:val="00126D19"/>
    <w:rsid w:val="00127D11"/>
    <w:rsid w:val="00134026"/>
    <w:rsid w:val="001364C9"/>
    <w:rsid w:val="001369DA"/>
    <w:rsid w:val="00141288"/>
    <w:rsid w:val="0014230C"/>
    <w:rsid w:val="0014244E"/>
    <w:rsid w:val="00143247"/>
    <w:rsid w:val="001433D9"/>
    <w:rsid w:val="00143DD1"/>
    <w:rsid w:val="001509C6"/>
    <w:rsid w:val="00150DE2"/>
    <w:rsid w:val="0015483E"/>
    <w:rsid w:val="00156B19"/>
    <w:rsid w:val="00164C56"/>
    <w:rsid w:val="001668FD"/>
    <w:rsid w:val="00166FA8"/>
    <w:rsid w:val="00170762"/>
    <w:rsid w:val="0018022E"/>
    <w:rsid w:val="00184A72"/>
    <w:rsid w:val="0018575F"/>
    <w:rsid w:val="00186A37"/>
    <w:rsid w:val="00190130"/>
    <w:rsid w:val="00193721"/>
    <w:rsid w:val="0019495F"/>
    <w:rsid w:val="001A02CD"/>
    <w:rsid w:val="001A0D41"/>
    <w:rsid w:val="001A6DA6"/>
    <w:rsid w:val="001B0359"/>
    <w:rsid w:val="001B05DC"/>
    <w:rsid w:val="001B57DD"/>
    <w:rsid w:val="001B5EAB"/>
    <w:rsid w:val="001C0CE8"/>
    <w:rsid w:val="001C1497"/>
    <w:rsid w:val="001C4640"/>
    <w:rsid w:val="001C6B01"/>
    <w:rsid w:val="001C6F17"/>
    <w:rsid w:val="001C7D24"/>
    <w:rsid w:val="001D03CE"/>
    <w:rsid w:val="001D195D"/>
    <w:rsid w:val="001D2A50"/>
    <w:rsid w:val="001E1485"/>
    <w:rsid w:val="001E24EA"/>
    <w:rsid w:val="001E2EAF"/>
    <w:rsid w:val="001E4498"/>
    <w:rsid w:val="001F0549"/>
    <w:rsid w:val="001F1CCC"/>
    <w:rsid w:val="001F32CE"/>
    <w:rsid w:val="001F52DA"/>
    <w:rsid w:val="001F62E2"/>
    <w:rsid w:val="00200923"/>
    <w:rsid w:val="002022E2"/>
    <w:rsid w:val="00204D58"/>
    <w:rsid w:val="00206998"/>
    <w:rsid w:val="0020771E"/>
    <w:rsid w:val="00210430"/>
    <w:rsid w:val="00211DED"/>
    <w:rsid w:val="002205CA"/>
    <w:rsid w:val="002205D4"/>
    <w:rsid w:val="002249D3"/>
    <w:rsid w:val="00230095"/>
    <w:rsid w:val="00230386"/>
    <w:rsid w:val="0023119B"/>
    <w:rsid w:val="0023177A"/>
    <w:rsid w:val="002332EA"/>
    <w:rsid w:val="00237C9E"/>
    <w:rsid w:val="0024031B"/>
    <w:rsid w:val="0024175C"/>
    <w:rsid w:val="00244D37"/>
    <w:rsid w:val="002459DC"/>
    <w:rsid w:val="00250240"/>
    <w:rsid w:val="002525EA"/>
    <w:rsid w:val="002538EE"/>
    <w:rsid w:val="00255901"/>
    <w:rsid w:val="002619B8"/>
    <w:rsid w:val="00262C95"/>
    <w:rsid w:val="002638A9"/>
    <w:rsid w:val="00263D70"/>
    <w:rsid w:val="0027178A"/>
    <w:rsid w:val="00274834"/>
    <w:rsid w:val="00277C1E"/>
    <w:rsid w:val="00280181"/>
    <w:rsid w:val="00281EC9"/>
    <w:rsid w:val="002822CC"/>
    <w:rsid w:val="00283723"/>
    <w:rsid w:val="00284D21"/>
    <w:rsid w:val="00284F86"/>
    <w:rsid w:val="00287631"/>
    <w:rsid w:val="002975B3"/>
    <w:rsid w:val="002A25DA"/>
    <w:rsid w:val="002A34E1"/>
    <w:rsid w:val="002B0291"/>
    <w:rsid w:val="002B355E"/>
    <w:rsid w:val="002B5817"/>
    <w:rsid w:val="002B5FFD"/>
    <w:rsid w:val="002B7F97"/>
    <w:rsid w:val="002C137B"/>
    <w:rsid w:val="002C5504"/>
    <w:rsid w:val="002C71E9"/>
    <w:rsid w:val="002D0996"/>
    <w:rsid w:val="002D0D2A"/>
    <w:rsid w:val="002D2CB2"/>
    <w:rsid w:val="002D3886"/>
    <w:rsid w:val="002E0EC4"/>
    <w:rsid w:val="002E1FE2"/>
    <w:rsid w:val="002E6297"/>
    <w:rsid w:val="002E7733"/>
    <w:rsid w:val="002F207C"/>
    <w:rsid w:val="002F4D48"/>
    <w:rsid w:val="003010B3"/>
    <w:rsid w:val="00313455"/>
    <w:rsid w:val="00313EDE"/>
    <w:rsid w:val="00316725"/>
    <w:rsid w:val="00316974"/>
    <w:rsid w:val="00317060"/>
    <w:rsid w:val="00322DF6"/>
    <w:rsid w:val="003244B9"/>
    <w:rsid w:val="003256C0"/>
    <w:rsid w:val="00326CE3"/>
    <w:rsid w:val="003277A3"/>
    <w:rsid w:val="00335558"/>
    <w:rsid w:val="00342068"/>
    <w:rsid w:val="003441F9"/>
    <w:rsid w:val="00350CA8"/>
    <w:rsid w:val="0035160D"/>
    <w:rsid w:val="00351D64"/>
    <w:rsid w:val="0035543A"/>
    <w:rsid w:val="00355E33"/>
    <w:rsid w:val="003560D5"/>
    <w:rsid w:val="003561EA"/>
    <w:rsid w:val="00356C72"/>
    <w:rsid w:val="003603A5"/>
    <w:rsid w:val="00360E96"/>
    <w:rsid w:val="0036477E"/>
    <w:rsid w:val="003663F6"/>
    <w:rsid w:val="003708CE"/>
    <w:rsid w:val="0037091D"/>
    <w:rsid w:val="0037116C"/>
    <w:rsid w:val="00371A9C"/>
    <w:rsid w:val="00374CDC"/>
    <w:rsid w:val="00375591"/>
    <w:rsid w:val="0037612C"/>
    <w:rsid w:val="00381A90"/>
    <w:rsid w:val="00383EBF"/>
    <w:rsid w:val="00387931"/>
    <w:rsid w:val="00390D23"/>
    <w:rsid w:val="00396C09"/>
    <w:rsid w:val="00396E60"/>
    <w:rsid w:val="003A32FE"/>
    <w:rsid w:val="003A3D66"/>
    <w:rsid w:val="003A5944"/>
    <w:rsid w:val="003A6C29"/>
    <w:rsid w:val="003B02B7"/>
    <w:rsid w:val="003B0A33"/>
    <w:rsid w:val="003B1DC4"/>
    <w:rsid w:val="003B3681"/>
    <w:rsid w:val="003B40A0"/>
    <w:rsid w:val="003B4C1B"/>
    <w:rsid w:val="003C25D0"/>
    <w:rsid w:val="003C5469"/>
    <w:rsid w:val="003C5EE2"/>
    <w:rsid w:val="003C6C4A"/>
    <w:rsid w:val="003C7F34"/>
    <w:rsid w:val="003D5D98"/>
    <w:rsid w:val="003E1780"/>
    <w:rsid w:val="003E1D87"/>
    <w:rsid w:val="003E45FF"/>
    <w:rsid w:val="003E462C"/>
    <w:rsid w:val="003E6E3C"/>
    <w:rsid w:val="003F18EB"/>
    <w:rsid w:val="003F6860"/>
    <w:rsid w:val="003F73F4"/>
    <w:rsid w:val="00401CD8"/>
    <w:rsid w:val="004020C8"/>
    <w:rsid w:val="0040334F"/>
    <w:rsid w:val="00410FE1"/>
    <w:rsid w:val="00417232"/>
    <w:rsid w:val="00417283"/>
    <w:rsid w:val="004173B4"/>
    <w:rsid w:val="00417BB0"/>
    <w:rsid w:val="00420CC8"/>
    <w:rsid w:val="00423E9B"/>
    <w:rsid w:val="004244F1"/>
    <w:rsid w:val="00427273"/>
    <w:rsid w:val="0042759D"/>
    <w:rsid w:val="004320C6"/>
    <w:rsid w:val="0043394D"/>
    <w:rsid w:val="004437B2"/>
    <w:rsid w:val="0044416C"/>
    <w:rsid w:val="0044709D"/>
    <w:rsid w:val="004472AE"/>
    <w:rsid w:val="004502C3"/>
    <w:rsid w:val="00450587"/>
    <w:rsid w:val="00451E46"/>
    <w:rsid w:val="00453B90"/>
    <w:rsid w:val="00454339"/>
    <w:rsid w:val="004557DE"/>
    <w:rsid w:val="00455D18"/>
    <w:rsid w:val="00457979"/>
    <w:rsid w:val="00457BFD"/>
    <w:rsid w:val="0046298E"/>
    <w:rsid w:val="00467D42"/>
    <w:rsid w:val="00472A1F"/>
    <w:rsid w:val="00473135"/>
    <w:rsid w:val="00473E0A"/>
    <w:rsid w:val="00474586"/>
    <w:rsid w:val="004747EF"/>
    <w:rsid w:val="00475B66"/>
    <w:rsid w:val="00483518"/>
    <w:rsid w:val="00483D67"/>
    <w:rsid w:val="0048435F"/>
    <w:rsid w:val="00484EDF"/>
    <w:rsid w:val="004872A4"/>
    <w:rsid w:val="00487482"/>
    <w:rsid w:val="0049017B"/>
    <w:rsid w:val="00490940"/>
    <w:rsid w:val="00491FEC"/>
    <w:rsid w:val="00495451"/>
    <w:rsid w:val="004A034F"/>
    <w:rsid w:val="004A41C9"/>
    <w:rsid w:val="004A5A70"/>
    <w:rsid w:val="004A6E4F"/>
    <w:rsid w:val="004A6F95"/>
    <w:rsid w:val="004C2ABE"/>
    <w:rsid w:val="004C2DC6"/>
    <w:rsid w:val="004D24AE"/>
    <w:rsid w:val="004D7C4D"/>
    <w:rsid w:val="004E08EA"/>
    <w:rsid w:val="004E1980"/>
    <w:rsid w:val="004E27F6"/>
    <w:rsid w:val="004E2B32"/>
    <w:rsid w:val="004E33B4"/>
    <w:rsid w:val="004E3F9E"/>
    <w:rsid w:val="004E438E"/>
    <w:rsid w:val="004F2677"/>
    <w:rsid w:val="004F523D"/>
    <w:rsid w:val="004F799B"/>
    <w:rsid w:val="004F7BBA"/>
    <w:rsid w:val="004F7BBD"/>
    <w:rsid w:val="00500779"/>
    <w:rsid w:val="0050277D"/>
    <w:rsid w:val="00502DB7"/>
    <w:rsid w:val="00502F42"/>
    <w:rsid w:val="005053CF"/>
    <w:rsid w:val="00505FB7"/>
    <w:rsid w:val="00507450"/>
    <w:rsid w:val="00510177"/>
    <w:rsid w:val="00510215"/>
    <w:rsid w:val="00513DFE"/>
    <w:rsid w:val="00523A8D"/>
    <w:rsid w:val="00527483"/>
    <w:rsid w:val="00530226"/>
    <w:rsid w:val="005326D8"/>
    <w:rsid w:val="00532BB7"/>
    <w:rsid w:val="00533886"/>
    <w:rsid w:val="00533B3F"/>
    <w:rsid w:val="00536BB8"/>
    <w:rsid w:val="0054129F"/>
    <w:rsid w:val="00541779"/>
    <w:rsid w:val="00545A2D"/>
    <w:rsid w:val="0054670E"/>
    <w:rsid w:val="00550204"/>
    <w:rsid w:val="00553AF1"/>
    <w:rsid w:val="005574CE"/>
    <w:rsid w:val="005603CF"/>
    <w:rsid w:val="00560FA2"/>
    <w:rsid w:val="005646EE"/>
    <w:rsid w:val="00566D9C"/>
    <w:rsid w:val="00571C7E"/>
    <w:rsid w:val="00574112"/>
    <w:rsid w:val="005837F6"/>
    <w:rsid w:val="00587C9A"/>
    <w:rsid w:val="00587DF7"/>
    <w:rsid w:val="00587E24"/>
    <w:rsid w:val="00595C03"/>
    <w:rsid w:val="005977CC"/>
    <w:rsid w:val="00597EF4"/>
    <w:rsid w:val="005A1406"/>
    <w:rsid w:val="005A2E39"/>
    <w:rsid w:val="005B15B0"/>
    <w:rsid w:val="005B1DC8"/>
    <w:rsid w:val="005B31B5"/>
    <w:rsid w:val="005B4D17"/>
    <w:rsid w:val="005C1E76"/>
    <w:rsid w:val="005C386E"/>
    <w:rsid w:val="005C39AC"/>
    <w:rsid w:val="005C47D0"/>
    <w:rsid w:val="005C7A7A"/>
    <w:rsid w:val="005D47EA"/>
    <w:rsid w:val="005D55D1"/>
    <w:rsid w:val="005D7402"/>
    <w:rsid w:val="005E0000"/>
    <w:rsid w:val="005E16A8"/>
    <w:rsid w:val="005E1763"/>
    <w:rsid w:val="005E469F"/>
    <w:rsid w:val="005F142D"/>
    <w:rsid w:val="005F3B43"/>
    <w:rsid w:val="005F6370"/>
    <w:rsid w:val="005F6D4B"/>
    <w:rsid w:val="005F7026"/>
    <w:rsid w:val="00600069"/>
    <w:rsid w:val="006009B0"/>
    <w:rsid w:val="006015F3"/>
    <w:rsid w:val="0060187A"/>
    <w:rsid w:val="00602909"/>
    <w:rsid w:val="0060344C"/>
    <w:rsid w:val="00605F4B"/>
    <w:rsid w:val="00607CB1"/>
    <w:rsid w:val="00610204"/>
    <w:rsid w:val="00610C70"/>
    <w:rsid w:val="00611CD2"/>
    <w:rsid w:val="0061514F"/>
    <w:rsid w:val="00625B33"/>
    <w:rsid w:val="00631841"/>
    <w:rsid w:val="00632941"/>
    <w:rsid w:val="00634038"/>
    <w:rsid w:val="00637E39"/>
    <w:rsid w:val="00642308"/>
    <w:rsid w:val="006445D8"/>
    <w:rsid w:val="0064470D"/>
    <w:rsid w:val="0064710F"/>
    <w:rsid w:val="00656F89"/>
    <w:rsid w:val="0065717D"/>
    <w:rsid w:val="006600EA"/>
    <w:rsid w:val="00661124"/>
    <w:rsid w:val="006621D9"/>
    <w:rsid w:val="006648E5"/>
    <w:rsid w:val="00666012"/>
    <w:rsid w:val="0066674C"/>
    <w:rsid w:val="00673698"/>
    <w:rsid w:val="006765BB"/>
    <w:rsid w:val="00676835"/>
    <w:rsid w:val="0067749C"/>
    <w:rsid w:val="006800B9"/>
    <w:rsid w:val="0068108D"/>
    <w:rsid w:val="00681CE6"/>
    <w:rsid w:val="00683AB8"/>
    <w:rsid w:val="006879E4"/>
    <w:rsid w:val="00694B8A"/>
    <w:rsid w:val="00694E8F"/>
    <w:rsid w:val="006A0A70"/>
    <w:rsid w:val="006A72EE"/>
    <w:rsid w:val="006B25AE"/>
    <w:rsid w:val="006C3DF7"/>
    <w:rsid w:val="006C55CB"/>
    <w:rsid w:val="006C5C1C"/>
    <w:rsid w:val="006C6785"/>
    <w:rsid w:val="006C6A2D"/>
    <w:rsid w:val="006C715D"/>
    <w:rsid w:val="006D06E8"/>
    <w:rsid w:val="006D10D0"/>
    <w:rsid w:val="006D1593"/>
    <w:rsid w:val="006D1AEF"/>
    <w:rsid w:val="006D23A2"/>
    <w:rsid w:val="006D5BB5"/>
    <w:rsid w:val="006E1FEB"/>
    <w:rsid w:val="006E54C0"/>
    <w:rsid w:val="006E6D5C"/>
    <w:rsid w:val="006F01BD"/>
    <w:rsid w:val="006F109A"/>
    <w:rsid w:val="006F3099"/>
    <w:rsid w:val="006F4368"/>
    <w:rsid w:val="006F50B7"/>
    <w:rsid w:val="006F624F"/>
    <w:rsid w:val="0070173A"/>
    <w:rsid w:val="00703E5B"/>
    <w:rsid w:val="0070490E"/>
    <w:rsid w:val="00705029"/>
    <w:rsid w:val="0070589D"/>
    <w:rsid w:val="00706202"/>
    <w:rsid w:val="007123CB"/>
    <w:rsid w:val="00713FF6"/>
    <w:rsid w:val="00714746"/>
    <w:rsid w:val="00715CE6"/>
    <w:rsid w:val="0071789D"/>
    <w:rsid w:val="00724CD4"/>
    <w:rsid w:val="00724D33"/>
    <w:rsid w:val="00725D26"/>
    <w:rsid w:val="00734D22"/>
    <w:rsid w:val="0074093C"/>
    <w:rsid w:val="007409A6"/>
    <w:rsid w:val="007423D2"/>
    <w:rsid w:val="007431ED"/>
    <w:rsid w:val="00751F15"/>
    <w:rsid w:val="007531B4"/>
    <w:rsid w:val="00756A80"/>
    <w:rsid w:val="0076197F"/>
    <w:rsid w:val="00762CAB"/>
    <w:rsid w:val="00765DC0"/>
    <w:rsid w:val="00767930"/>
    <w:rsid w:val="007721B9"/>
    <w:rsid w:val="00773B00"/>
    <w:rsid w:val="0077597A"/>
    <w:rsid w:val="00780FD9"/>
    <w:rsid w:val="00784B1D"/>
    <w:rsid w:val="007869B1"/>
    <w:rsid w:val="00796065"/>
    <w:rsid w:val="007979D6"/>
    <w:rsid w:val="007A0105"/>
    <w:rsid w:val="007A3248"/>
    <w:rsid w:val="007A6B4E"/>
    <w:rsid w:val="007B06ED"/>
    <w:rsid w:val="007B23E1"/>
    <w:rsid w:val="007B3683"/>
    <w:rsid w:val="007B73E2"/>
    <w:rsid w:val="007C06BC"/>
    <w:rsid w:val="007C0826"/>
    <w:rsid w:val="007C084A"/>
    <w:rsid w:val="007C297A"/>
    <w:rsid w:val="007C6303"/>
    <w:rsid w:val="007D4A32"/>
    <w:rsid w:val="007D7834"/>
    <w:rsid w:val="007E0254"/>
    <w:rsid w:val="007E3028"/>
    <w:rsid w:val="007E659F"/>
    <w:rsid w:val="007E78FB"/>
    <w:rsid w:val="007F0060"/>
    <w:rsid w:val="007F2883"/>
    <w:rsid w:val="008018E9"/>
    <w:rsid w:val="008034EB"/>
    <w:rsid w:val="00805060"/>
    <w:rsid w:val="00805D6E"/>
    <w:rsid w:val="00807DB6"/>
    <w:rsid w:val="00807FA0"/>
    <w:rsid w:val="00810F40"/>
    <w:rsid w:val="0081249B"/>
    <w:rsid w:val="00812BBB"/>
    <w:rsid w:val="00816D10"/>
    <w:rsid w:val="008170B4"/>
    <w:rsid w:val="0082180D"/>
    <w:rsid w:val="0082218D"/>
    <w:rsid w:val="008301B4"/>
    <w:rsid w:val="00830312"/>
    <w:rsid w:val="0083231C"/>
    <w:rsid w:val="008346A2"/>
    <w:rsid w:val="00834963"/>
    <w:rsid w:val="00836719"/>
    <w:rsid w:val="00837F47"/>
    <w:rsid w:val="008402A4"/>
    <w:rsid w:val="00840DDB"/>
    <w:rsid w:val="0084335F"/>
    <w:rsid w:val="0084746E"/>
    <w:rsid w:val="00851FA7"/>
    <w:rsid w:val="008526D6"/>
    <w:rsid w:val="008555DC"/>
    <w:rsid w:val="008569DC"/>
    <w:rsid w:val="00857CD6"/>
    <w:rsid w:val="00862DFB"/>
    <w:rsid w:val="008639FE"/>
    <w:rsid w:val="00864131"/>
    <w:rsid w:val="0087048A"/>
    <w:rsid w:val="00873CA1"/>
    <w:rsid w:val="00874342"/>
    <w:rsid w:val="0087592D"/>
    <w:rsid w:val="00881FB3"/>
    <w:rsid w:val="008823BB"/>
    <w:rsid w:val="0088498B"/>
    <w:rsid w:val="00884A48"/>
    <w:rsid w:val="00886FAA"/>
    <w:rsid w:val="00891366"/>
    <w:rsid w:val="00895314"/>
    <w:rsid w:val="008959FA"/>
    <w:rsid w:val="008A4FBB"/>
    <w:rsid w:val="008A778E"/>
    <w:rsid w:val="008A7FA9"/>
    <w:rsid w:val="008B08B4"/>
    <w:rsid w:val="008B2204"/>
    <w:rsid w:val="008B5276"/>
    <w:rsid w:val="008B55C4"/>
    <w:rsid w:val="008B7BA0"/>
    <w:rsid w:val="008C0293"/>
    <w:rsid w:val="008C030F"/>
    <w:rsid w:val="008C1352"/>
    <w:rsid w:val="008C1E38"/>
    <w:rsid w:val="008C2CD0"/>
    <w:rsid w:val="008C49C2"/>
    <w:rsid w:val="008C5468"/>
    <w:rsid w:val="008C6772"/>
    <w:rsid w:val="008D111E"/>
    <w:rsid w:val="008D19E8"/>
    <w:rsid w:val="008D754D"/>
    <w:rsid w:val="008E6F07"/>
    <w:rsid w:val="008F127E"/>
    <w:rsid w:val="008F17F9"/>
    <w:rsid w:val="008F3781"/>
    <w:rsid w:val="009043F4"/>
    <w:rsid w:val="009077F5"/>
    <w:rsid w:val="00911426"/>
    <w:rsid w:val="0091148D"/>
    <w:rsid w:val="00913148"/>
    <w:rsid w:val="00920505"/>
    <w:rsid w:val="00920842"/>
    <w:rsid w:val="009208A3"/>
    <w:rsid w:val="009212E1"/>
    <w:rsid w:val="009222A4"/>
    <w:rsid w:val="00922E93"/>
    <w:rsid w:val="00923F4F"/>
    <w:rsid w:val="00924217"/>
    <w:rsid w:val="00925C95"/>
    <w:rsid w:val="009260D1"/>
    <w:rsid w:val="009341AC"/>
    <w:rsid w:val="0093497C"/>
    <w:rsid w:val="009350ED"/>
    <w:rsid w:val="00940F41"/>
    <w:rsid w:val="00941E20"/>
    <w:rsid w:val="00942B91"/>
    <w:rsid w:val="00946DE0"/>
    <w:rsid w:val="00951D2A"/>
    <w:rsid w:val="009559CB"/>
    <w:rsid w:val="00956E10"/>
    <w:rsid w:val="00960604"/>
    <w:rsid w:val="00961F94"/>
    <w:rsid w:val="00962337"/>
    <w:rsid w:val="009624D0"/>
    <w:rsid w:val="009678F2"/>
    <w:rsid w:val="00967C73"/>
    <w:rsid w:val="009750B1"/>
    <w:rsid w:val="0097681A"/>
    <w:rsid w:val="0098737E"/>
    <w:rsid w:val="00991262"/>
    <w:rsid w:val="00992B5C"/>
    <w:rsid w:val="00994876"/>
    <w:rsid w:val="009A1DF2"/>
    <w:rsid w:val="009A2E58"/>
    <w:rsid w:val="009A3F57"/>
    <w:rsid w:val="009B3506"/>
    <w:rsid w:val="009B425B"/>
    <w:rsid w:val="009B50BF"/>
    <w:rsid w:val="009B56E1"/>
    <w:rsid w:val="009C1D53"/>
    <w:rsid w:val="009C29B4"/>
    <w:rsid w:val="009C526A"/>
    <w:rsid w:val="009D6099"/>
    <w:rsid w:val="009D7768"/>
    <w:rsid w:val="009D795E"/>
    <w:rsid w:val="009E1043"/>
    <w:rsid w:val="009E1431"/>
    <w:rsid w:val="009E4A5C"/>
    <w:rsid w:val="009E50AF"/>
    <w:rsid w:val="009F15BC"/>
    <w:rsid w:val="009F3ABF"/>
    <w:rsid w:val="009F42C0"/>
    <w:rsid w:val="009F6A5C"/>
    <w:rsid w:val="009F6F06"/>
    <w:rsid w:val="00A00946"/>
    <w:rsid w:val="00A01104"/>
    <w:rsid w:val="00A04897"/>
    <w:rsid w:val="00A072E8"/>
    <w:rsid w:val="00A12A0D"/>
    <w:rsid w:val="00A131C2"/>
    <w:rsid w:val="00A13A87"/>
    <w:rsid w:val="00A13F1F"/>
    <w:rsid w:val="00A15407"/>
    <w:rsid w:val="00A2308C"/>
    <w:rsid w:val="00A2371C"/>
    <w:rsid w:val="00A249FF"/>
    <w:rsid w:val="00A30A08"/>
    <w:rsid w:val="00A343C8"/>
    <w:rsid w:val="00A34C4D"/>
    <w:rsid w:val="00A369FA"/>
    <w:rsid w:val="00A41588"/>
    <w:rsid w:val="00A41848"/>
    <w:rsid w:val="00A43360"/>
    <w:rsid w:val="00A44049"/>
    <w:rsid w:val="00A4450A"/>
    <w:rsid w:val="00A46D04"/>
    <w:rsid w:val="00A47B87"/>
    <w:rsid w:val="00A50C0C"/>
    <w:rsid w:val="00A5230E"/>
    <w:rsid w:val="00A55A4C"/>
    <w:rsid w:val="00A57E93"/>
    <w:rsid w:val="00A60B93"/>
    <w:rsid w:val="00A61377"/>
    <w:rsid w:val="00A70B44"/>
    <w:rsid w:val="00A71193"/>
    <w:rsid w:val="00A72C9D"/>
    <w:rsid w:val="00A7684A"/>
    <w:rsid w:val="00A76B0B"/>
    <w:rsid w:val="00A77559"/>
    <w:rsid w:val="00A8104D"/>
    <w:rsid w:val="00A8193E"/>
    <w:rsid w:val="00A821B5"/>
    <w:rsid w:val="00A82E0C"/>
    <w:rsid w:val="00A83B65"/>
    <w:rsid w:val="00A83F3B"/>
    <w:rsid w:val="00A84383"/>
    <w:rsid w:val="00A84DFF"/>
    <w:rsid w:val="00A85125"/>
    <w:rsid w:val="00A854AC"/>
    <w:rsid w:val="00A91373"/>
    <w:rsid w:val="00A936DD"/>
    <w:rsid w:val="00A94A53"/>
    <w:rsid w:val="00A97D04"/>
    <w:rsid w:val="00AA0DF8"/>
    <w:rsid w:val="00AA2AF6"/>
    <w:rsid w:val="00AA2E8B"/>
    <w:rsid w:val="00AA5B24"/>
    <w:rsid w:val="00AA78C4"/>
    <w:rsid w:val="00AA7B47"/>
    <w:rsid w:val="00AA7C4E"/>
    <w:rsid w:val="00AB1308"/>
    <w:rsid w:val="00AB473D"/>
    <w:rsid w:val="00AB5523"/>
    <w:rsid w:val="00AB7F6A"/>
    <w:rsid w:val="00AC17E5"/>
    <w:rsid w:val="00AC1A78"/>
    <w:rsid w:val="00AC396E"/>
    <w:rsid w:val="00AC4C21"/>
    <w:rsid w:val="00AD14EC"/>
    <w:rsid w:val="00AD2776"/>
    <w:rsid w:val="00AD5F1B"/>
    <w:rsid w:val="00AD6AE5"/>
    <w:rsid w:val="00AE2539"/>
    <w:rsid w:val="00AE300F"/>
    <w:rsid w:val="00AE4A7D"/>
    <w:rsid w:val="00AE5450"/>
    <w:rsid w:val="00AE6667"/>
    <w:rsid w:val="00AE73BE"/>
    <w:rsid w:val="00AF0DCB"/>
    <w:rsid w:val="00AF0F29"/>
    <w:rsid w:val="00AF3EA2"/>
    <w:rsid w:val="00B021FD"/>
    <w:rsid w:val="00B11614"/>
    <w:rsid w:val="00B120BF"/>
    <w:rsid w:val="00B126AB"/>
    <w:rsid w:val="00B12A9D"/>
    <w:rsid w:val="00B139B3"/>
    <w:rsid w:val="00B15E3C"/>
    <w:rsid w:val="00B169A2"/>
    <w:rsid w:val="00B16B52"/>
    <w:rsid w:val="00B23E49"/>
    <w:rsid w:val="00B24391"/>
    <w:rsid w:val="00B243DA"/>
    <w:rsid w:val="00B3093D"/>
    <w:rsid w:val="00B310D7"/>
    <w:rsid w:val="00B323F1"/>
    <w:rsid w:val="00B32683"/>
    <w:rsid w:val="00B34147"/>
    <w:rsid w:val="00B34EDA"/>
    <w:rsid w:val="00B36D04"/>
    <w:rsid w:val="00B4106C"/>
    <w:rsid w:val="00B42978"/>
    <w:rsid w:val="00B444BD"/>
    <w:rsid w:val="00B44BDE"/>
    <w:rsid w:val="00B46DA3"/>
    <w:rsid w:val="00B47658"/>
    <w:rsid w:val="00B500C0"/>
    <w:rsid w:val="00B501CD"/>
    <w:rsid w:val="00B50BC1"/>
    <w:rsid w:val="00B5209D"/>
    <w:rsid w:val="00B53278"/>
    <w:rsid w:val="00B53314"/>
    <w:rsid w:val="00B546DF"/>
    <w:rsid w:val="00B57406"/>
    <w:rsid w:val="00B62428"/>
    <w:rsid w:val="00B63904"/>
    <w:rsid w:val="00B6467C"/>
    <w:rsid w:val="00B64823"/>
    <w:rsid w:val="00B67F58"/>
    <w:rsid w:val="00B7177B"/>
    <w:rsid w:val="00B73D90"/>
    <w:rsid w:val="00B75421"/>
    <w:rsid w:val="00B75D4D"/>
    <w:rsid w:val="00B76013"/>
    <w:rsid w:val="00B77308"/>
    <w:rsid w:val="00B818F5"/>
    <w:rsid w:val="00B87FCF"/>
    <w:rsid w:val="00B924FD"/>
    <w:rsid w:val="00B95799"/>
    <w:rsid w:val="00B974C7"/>
    <w:rsid w:val="00BA33CC"/>
    <w:rsid w:val="00BB0AB2"/>
    <w:rsid w:val="00BB0DBF"/>
    <w:rsid w:val="00BB3980"/>
    <w:rsid w:val="00BB3C56"/>
    <w:rsid w:val="00BB5B07"/>
    <w:rsid w:val="00BB7266"/>
    <w:rsid w:val="00BB7D91"/>
    <w:rsid w:val="00BC15C1"/>
    <w:rsid w:val="00BC1766"/>
    <w:rsid w:val="00BC393F"/>
    <w:rsid w:val="00BC5D7F"/>
    <w:rsid w:val="00BC7832"/>
    <w:rsid w:val="00BC7C05"/>
    <w:rsid w:val="00BD243C"/>
    <w:rsid w:val="00BD6E1F"/>
    <w:rsid w:val="00BD72BD"/>
    <w:rsid w:val="00BE0F4D"/>
    <w:rsid w:val="00BE23A7"/>
    <w:rsid w:val="00BE2693"/>
    <w:rsid w:val="00BE3207"/>
    <w:rsid w:val="00BE4285"/>
    <w:rsid w:val="00BE6041"/>
    <w:rsid w:val="00BE742E"/>
    <w:rsid w:val="00BF3A01"/>
    <w:rsid w:val="00BF4252"/>
    <w:rsid w:val="00BF6234"/>
    <w:rsid w:val="00C046FF"/>
    <w:rsid w:val="00C04A42"/>
    <w:rsid w:val="00C07E8D"/>
    <w:rsid w:val="00C11358"/>
    <w:rsid w:val="00C1292A"/>
    <w:rsid w:val="00C157F8"/>
    <w:rsid w:val="00C16A02"/>
    <w:rsid w:val="00C16C47"/>
    <w:rsid w:val="00C219EE"/>
    <w:rsid w:val="00C22E49"/>
    <w:rsid w:val="00C2327B"/>
    <w:rsid w:val="00C233FD"/>
    <w:rsid w:val="00C24003"/>
    <w:rsid w:val="00C24AA8"/>
    <w:rsid w:val="00C27179"/>
    <w:rsid w:val="00C3110E"/>
    <w:rsid w:val="00C313FE"/>
    <w:rsid w:val="00C407BB"/>
    <w:rsid w:val="00C42C7D"/>
    <w:rsid w:val="00C43479"/>
    <w:rsid w:val="00C43CDE"/>
    <w:rsid w:val="00C46060"/>
    <w:rsid w:val="00C46BC3"/>
    <w:rsid w:val="00C46C88"/>
    <w:rsid w:val="00C500AC"/>
    <w:rsid w:val="00C50943"/>
    <w:rsid w:val="00C54FD5"/>
    <w:rsid w:val="00C5634C"/>
    <w:rsid w:val="00C56F8E"/>
    <w:rsid w:val="00C62691"/>
    <w:rsid w:val="00C65414"/>
    <w:rsid w:val="00C669B5"/>
    <w:rsid w:val="00C66F37"/>
    <w:rsid w:val="00C7063E"/>
    <w:rsid w:val="00C713EF"/>
    <w:rsid w:val="00C75C79"/>
    <w:rsid w:val="00C8166A"/>
    <w:rsid w:val="00C86E1A"/>
    <w:rsid w:val="00C91975"/>
    <w:rsid w:val="00C94F99"/>
    <w:rsid w:val="00C951FE"/>
    <w:rsid w:val="00C95714"/>
    <w:rsid w:val="00CA11C4"/>
    <w:rsid w:val="00CA3A4A"/>
    <w:rsid w:val="00CA6D06"/>
    <w:rsid w:val="00CB760F"/>
    <w:rsid w:val="00CC0270"/>
    <w:rsid w:val="00CC35EC"/>
    <w:rsid w:val="00CC6AC0"/>
    <w:rsid w:val="00CD1A3E"/>
    <w:rsid w:val="00CD2087"/>
    <w:rsid w:val="00CD495B"/>
    <w:rsid w:val="00CD53C5"/>
    <w:rsid w:val="00CE1E74"/>
    <w:rsid w:val="00CE21D1"/>
    <w:rsid w:val="00CE3F6A"/>
    <w:rsid w:val="00CE409C"/>
    <w:rsid w:val="00CE4B0A"/>
    <w:rsid w:val="00CF3437"/>
    <w:rsid w:val="00CF3706"/>
    <w:rsid w:val="00CF5593"/>
    <w:rsid w:val="00CF6B33"/>
    <w:rsid w:val="00D00044"/>
    <w:rsid w:val="00D03931"/>
    <w:rsid w:val="00D03B7E"/>
    <w:rsid w:val="00D04BB5"/>
    <w:rsid w:val="00D078B8"/>
    <w:rsid w:val="00D07A10"/>
    <w:rsid w:val="00D07F78"/>
    <w:rsid w:val="00D12AFC"/>
    <w:rsid w:val="00D16DB0"/>
    <w:rsid w:val="00D17679"/>
    <w:rsid w:val="00D2236D"/>
    <w:rsid w:val="00D2466B"/>
    <w:rsid w:val="00D31646"/>
    <w:rsid w:val="00D35325"/>
    <w:rsid w:val="00D357E3"/>
    <w:rsid w:val="00D439B0"/>
    <w:rsid w:val="00D45EFF"/>
    <w:rsid w:val="00D525A6"/>
    <w:rsid w:val="00D5632F"/>
    <w:rsid w:val="00D56CA2"/>
    <w:rsid w:val="00D56D95"/>
    <w:rsid w:val="00D60085"/>
    <w:rsid w:val="00D61014"/>
    <w:rsid w:val="00D6101A"/>
    <w:rsid w:val="00D62379"/>
    <w:rsid w:val="00D62E11"/>
    <w:rsid w:val="00D652E8"/>
    <w:rsid w:val="00D735BD"/>
    <w:rsid w:val="00D75195"/>
    <w:rsid w:val="00D76077"/>
    <w:rsid w:val="00D771A1"/>
    <w:rsid w:val="00D80BF4"/>
    <w:rsid w:val="00D87F62"/>
    <w:rsid w:val="00D9354F"/>
    <w:rsid w:val="00D946FB"/>
    <w:rsid w:val="00D95D52"/>
    <w:rsid w:val="00D960CD"/>
    <w:rsid w:val="00D97303"/>
    <w:rsid w:val="00DA1495"/>
    <w:rsid w:val="00DA348B"/>
    <w:rsid w:val="00DA47BC"/>
    <w:rsid w:val="00DA5623"/>
    <w:rsid w:val="00DB724C"/>
    <w:rsid w:val="00DC4988"/>
    <w:rsid w:val="00DC5E8B"/>
    <w:rsid w:val="00DD0C2B"/>
    <w:rsid w:val="00DD35BB"/>
    <w:rsid w:val="00DD5E65"/>
    <w:rsid w:val="00DD6A2D"/>
    <w:rsid w:val="00DD7BC8"/>
    <w:rsid w:val="00DE0401"/>
    <w:rsid w:val="00DE044F"/>
    <w:rsid w:val="00DF0395"/>
    <w:rsid w:val="00DF15D5"/>
    <w:rsid w:val="00DF602C"/>
    <w:rsid w:val="00E006EF"/>
    <w:rsid w:val="00E0222F"/>
    <w:rsid w:val="00E0315F"/>
    <w:rsid w:val="00E04129"/>
    <w:rsid w:val="00E0636A"/>
    <w:rsid w:val="00E10F85"/>
    <w:rsid w:val="00E15A53"/>
    <w:rsid w:val="00E224B7"/>
    <w:rsid w:val="00E22552"/>
    <w:rsid w:val="00E2524D"/>
    <w:rsid w:val="00E25B5B"/>
    <w:rsid w:val="00E279B5"/>
    <w:rsid w:val="00E3062C"/>
    <w:rsid w:val="00E34BBE"/>
    <w:rsid w:val="00E43A20"/>
    <w:rsid w:val="00E503C4"/>
    <w:rsid w:val="00E523FC"/>
    <w:rsid w:val="00E53823"/>
    <w:rsid w:val="00E5648E"/>
    <w:rsid w:val="00E567F0"/>
    <w:rsid w:val="00E56E05"/>
    <w:rsid w:val="00E60C6F"/>
    <w:rsid w:val="00E632F8"/>
    <w:rsid w:val="00E63AB6"/>
    <w:rsid w:val="00E65D40"/>
    <w:rsid w:val="00E70C55"/>
    <w:rsid w:val="00E70FE0"/>
    <w:rsid w:val="00E71E83"/>
    <w:rsid w:val="00E74474"/>
    <w:rsid w:val="00E7579F"/>
    <w:rsid w:val="00E76F98"/>
    <w:rsid w:val="00E77042"/>
    <w:rsid w:val="00E774D3"/>
    <w:rsid w:val="00E77830"/>
    <w:rsid w:val="00E81047"/>
    <w:rsid w:val="00E813A1"/>
    <w:rsid w:val="00E8195A"/>
    <w:rsid w:val="00E8249B"/>
    <w:rsid w:val="00E83DAB"/>
    <w:rsid w:val="00E84819"/>
    <w:rsid w:val="00E84BCF"/>
    <w:rsid w:val="00E9243D"/>
    <w:rsid w:val="00E92D40"/>
    <w:rsid w:val="00E97968"/>
    <w:rsid w:val="00EA079C"/>
    <w:rsid w:val="00EA1E6D"/>
    <w:rsid w:val="00EB0DB2"/>
    <w:rsid w:val="00EB4C1A"/>
    <w:rsid w:val="00EB5862"/>
    <w:rsid w:val="00ED0895"/>
    <w:rsid w:val="00ED381A"/>
    <w:rsid w:val="00ED47A3"/>
    <w:rsid w:val="00EE423A"/>
    <w:rsid w:val="00EF015A"/>
    <w:rsid w:val="00EF021C"/>
    <w:rsid w:val="00EF1575"/>
    <w:rsid w:val="00EF370F"/>
    <w:rsid w:val="00EF5D0A"/>
    <w:rsid w:val="00F0208F"/>
    <w:rsid w:val="00F044F4"/>
    <w:rsid w:val="00F0471B"/>
    <w:rsid w:val="00F0507A"/>
    <w:rsid w:val="00F05C98"/>
    <w:rsid w:val="00F11DF7"/>
    <w:rsid w:val="00F166A2"/>
    <w:rsid w:val="00F16870"/>
    <w:rsid w:val="00F17144"/>
    <w:rsid w:val="00F175AE"/>
    <w:rsid w:val="00F20657"/>
    <w:rsid w:val="00F235E8"/>
    <w:rsid w:val="00F2587E"/>
    <w:rsid w:val="00F2740D"/>
    <w:rsid w:val="00F31807"/>
    <w:rsid w:val="00F34348"/>
    <w:rsid w:val="00F40C9B"/>
    <w:rsid w:val="00F41E6B"/>
    <w:rsid w:val="00F42B39"/>
    <w:rsid w:val="00F43722"/>
    <w:rsid w:val="00F43D42"/>
    <w:rsid w:val="00F51522"/>
    <w:rsid w:val="00F5540B"/>
    <w:rsid w:val="00F57C59"/>
    <w:rsid w:val="00F63435"/>
    <w:rsid w:val="00F6395B"/>
    <w:rsid w:val="00F643C5"/>
    <w:rsid w:val="00F652C9"/>
    <w:rsid w:val="00F67831"/>
    <w:rsid w:val="00F70AE0"/>
    <w:rsid w:val="00F74A03"/>
    <w:rsid w:val="00F755E1"/>
    <w:rsid w:val="00F762E7"/>
    <w:rsid w:val="00F769F7"/>
    <w:rsid w:val="00F76C38"/>
    <w:rsid w:val="00F77268"/>
    <w:rsid w:val="00F818EF"/>
    <w:rsid w:val="00F837EA"/>
    <w:rsid w:val="00F90367"/>
    <w:rsid w:val="00F91253"/>
    <w:rsid w:val="00F91345"/>
    <w:rsid w:val="00F92BC1"/>
    <w:rsid w:val="00F936F1"/>
    <w:rsid w:val="00F93ED9"/>
    <w:rsid w:val="00F96501"/>
    <w:rsid w:val="00F974F1"/>
    <w:rsid w:val="00FA0587"/>
    <w:rsid w:val="00FA20EF"/>
    <w:rsid w:val="00FA2224"/>
    <w:rsid w:val="00FA33A7"/>
    <w:rsid w:val="00FA37AF"/>
    <w:rsid w:val="00FA3D77"/>
    <w:rsid w:val="00FA76EA"/>
    <w:rsid w:val="00FB3D7B"/>
    <w:rsid w:val="00FB470C"/>
    <w:rsid w:val="00FB73F5"/>
    <w:rsid w:val="00FC1AF2"/>
    <w:rsid w:val="00FC2D46"/>
    <w:rsid w:val="00FC3AC6"/>
    <w:rsid w:val="00FC5CC7"/>
    <w:rsid w:val="00FC65D1"/>
    <w:rsid w:val="00FC6CA9"/>
    <w:rsid w:val="00FC742D"/>
    <w:rsid w:val="00FD1F4B"/>
    <w:rsid w:val="00FD5AD4"/>
    <w:rsid w:val="00FE60F5"/>
    <w:rsid w:val="00FF286E"/>
    <w:rsid w:val="00FF7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3FD"/>
    <w:pPr>
      <w:spacing w:after="200" w:line="276" w:lineRule="auto"/>
    </w:pPr>
    <w:rPr>
      <w:rFonts w:eastAsia="Times New Roman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link w:val="Title"/>
    <w:uiPriority w:val="99"/>
    <w:locked/>
    <w:rsid w:val="00C233FD"/>
    <w:rPr>
      <w:rFonts w:ascii="Times New Roman" w:hAnsi="Times New Roman" w:cs="Times New Roman"/>
      <w:b/>
      <w:sz w:val="20"/>
      <w:szCs w:val="20"/>
    </w:rPr>
  </w:style>
  <w:style w:type="paragraph" w:styleId="Title">
    <w:name w:val="Title"/>
    <w:basedOn w:val="Normal"/>
    <w:link w:val="TitleChar1"/>
    <w:uiPriority w:val="99"/>
    <w:qFormat/>
    <w:rsid w:val="00C233FD"/>
    <w:pPr>
      <w:spacing w:after="0" w:line="240" w:lineRule="auto"/>
      <w:jc w:val="center"/>
    </w:pPr>
    <w:rPr>
      <w:rFonts w:ascii="Times New Roman" w:hAnsi="Times New Roman"/>
      <w:b/>
      <w:sz w:val="28"/>
      <w:szCs w:val="20"/>
      <w:lang w:eastAsia="en-US"/>
    </w:rPr>
  </w:style>
  <w:style w:type="character" w:customStyle="1" w:styleId="TitleChar1">
    <w:name w:val="Title Char1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lang w:val="ru-RU" w:eastAsia="ru-RU"/>
    </w:rPr>
  </w:style>
  <w:style w:type="character" w:customStyle="1" w:styleId="1">
    <w:name w:val="Название Знак1"/>
    <w:basedOn w:val="DefaultParagraphFont"/>
    <w:uiPriority w:val="99"/>
    <w:rsid w:val="00C233FD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BalloonTextChar">
    <w:name w:val="Balloon Text Char"/>
    <w:link w:val="BalloonText"/>
    <w:uiPriority w:val="99"/>
    <w:semiHidden/>
    <w:locked/>
    <w:rsid w:val="00C233FD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1"/>
    <w:uiPriority w:val="99"/>
    <w:semiHidden/>
    <w:rsid w:val="00C233FD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val="ru-RU" w:eastAsia="ru-RU"/>
    </w:rPr>
  </w:style>
  <w:style w:type="character" w:customStyle="1" w:styleId="10">
    <w:name w:val="Текст выноски Знак1"/>
    <w:basedOn w:val="DefaultParagraphFont"/>
    <w:uiPriority w:val="99"/>
    <w:semiHidden/>
    <w:rsid w:val="00C233FD"/>
    <w:rPr>
      <w:rFonts w:ascii="Tahoma" w:hAnsi="Tahoma" w:cs="Tahoma"/>
      <w:sz w:val="16"/>
      <w:szCs w:val="16"/>
      <w:lang w:eastAsia="ru-RU"/>
    </w:rPr>
  </w:style>
  <w:style w:type="paragraph" w:styleId="NoSpacing">
    <w:name w:val="No Spacing"/>
    <w:uiPriority w:val="99"/>
    <w:qFormat/>
    <w:rsid w:val="00C233FD"/>
    <w:rPr>
      <w:rFonts w:eastAsia="Times New Roman"/>
      <w:lang w:val="ru-RU" w:eastAsia="ru-RU"/>
    </w:rPr>
  </w:style>
  <w:style w:type="paragraph" w:styleId="NormalWeb">
    <w:name w:val="Normal (Web)"/>
    <w:basedOn w:val="Normal"/>
    <w:uiPriority w:val="99"/>
    <w:semiHidden/>
    <w:rsid w:val="008474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6318</TotalTime>
  <Pages>5</Pages>
  <Words>1037</Words>
  <Characters>5913</Characters>
  <Application>Microsoft Office Outlook</Application>
  <DocSecurity>0</DocSecurity>
  <Lines>0</Lines>
  <Paragraphs>0</Paragraphs>
  <ScaleCrop>false</ScaleCrop>
  <Company>Computer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Bob Braun</cp:lastModifiedBy>
  <cp:revision>784</cp:revision>
  <cp:lastPrinted>2020-01-21T12:31:00Z</cp:lastPrinted>
  <dcterms:created xsi:type="dcterms:W3CDTF">2013-01-10T07:01:00Z</dcterms:created>
  <dcterms:modified xsi:type="dcterms:W3CDTF">2020-04-13T15:18:00Z</dcterms:modified>
</cp:coreProperties>
</file>